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c98797ffd11d4a6b" Type="http://schemas.microsoft.com/office/2007/relationships/ui/extensibility" Target="customUI/customUI14.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B11C3" w14:textId="3C2E59EA" w:rsidR="00406693" w:rsidRDefault="00461A08" w:rsidP="002D1D37">
      <w:pPr>
        <w:pStyle w:val="NormalRIBA"/>
        <w:rPr>
          <w:noProof/>
          <w:lang w:eastAsia="en-GB"/>
        </w:rPr>
      </w:pPr>
      <w:r w:rsidRPr="00461A08">
        <w:rPr>
          <w:noProof/>
          <w:lang w:eastAsia="en-GB"/>
        </w:rPr>
        <mc:AlternateContent>
          <mc:Choice Requires="wps">
            <w:drawing>
              <wp:anchor distT="0" distB="0" distL="114300" distR="114300" simplePos="0" relativeHeight="251668480" behindDoc="0" locked="1" layoutInCell="1" allowOverlap="1" wp14:anchorId="14278120" wp14:editId="593C2B3E">
                <wp:simplePos x="0" y="0"/>
                <wp:positionH relativeFrom="page">
                  <wp:posOffset>541020</wp:posOffset>
                </wp:positionH>
                <wp:positionV relativeFrom="page">
                  <wp:posOffset>9456420</wp:posOffset>
                </wp:positionV>
                <wp:extent cx="2545080" cy="723900"/>
                <wp:effectExtent l="0" t="0" r="7620" b="0"/>
                <wp:wrapNone/>
                <wp:docPr id="1" name="txtFPDocTitle"/>
                <wp:cNvGraphicFramePr/>
                <a:graphic xmlns:a="http://schemas.openxmlformats.org/drawingml/2006/main">
                  <a:graphicData uri="http://schemas.microsoft.com/office/word/2010/wordprocessingShape">
                    <wps:wsp>
                      <wps:cNvSpPr txBox="1"/>
                      <wps:spPr>
                        <a:xfrm>
                          <a:off x="0" y="0"/>
                          <a:ext cx="2545080" cy="723900"/>
                        </a:xfrm>
                        <a:prstGeom prst="rect">
                          <a:avLst/>
                        </a:prstGeom>
                        <a:noFill/>
                        <a:ln w="6350">
                          <a:noFill/>
                        </a:ln>
                      </wps:spPr>
                      <wps:txbx>
                        <w:txbxContent>
                          <w:tbl>
                            <w:tblPr>
                              <w:tblStyle w:val="TableGrid"/>
                              <w:tblW w:w="0" w:type="auto"/>
                              <w:tblCellMar>
                                <w:left w:w="0" w:type="dxa"/>
                                <w:right w:w="0" w:type="dxa"/>
                              </w:tblCellMar>
                              <w:tblLook w:val="04A0" w:firstRow="1" w:lastRow="0" w:firstColumn="1" w:lastColumn="0" w:noHBand="0" w:noVBand="1"/>
                            </w:tblPr>
                            <w:tblGrid>
                              <w:gridCol w:w="3969"/>
                            </w:tblGrid>
                            <w:tr w:rsidR="00A77FAD" w14:paraId="17555EA2" w14:textId="77777777" w:rsidTr="00461A08">
                              <w:trPr>
                                <w:trHeight w:val="1135"/>
                              </w:trPr>
                              <w:tc>
                                <w:tcPr>
                                  <w:tcW w:w="3969" w:type="dxa"/>
                                  <w:tcBorders>
                                    <w:top w:val="nil"/>
                                    <w:left w:val="nil"/>
                                    <w:bottom w:val="nil"/>
                                    <w:right w:val="nil"/>
                                  </w:tcBorders>
                                  <w:vAlign w:val="bottom"/>
                                </w:tcPr>
                                <w:p w14:paraId="0C96FC2F" w14:textId="39C73480" w:rsidR="00A77FAD" w:rsidRDefault="00A77FAD" w:rsidP="00392050">
                                  <w:pPr>
                                    <w:pStyle w:val="NormalRIBA"/>
                                  </w:pPr>
                                  <w:r w:rsidRPr="00392050">
                                    <w:rPr>
                                      <w:noProof/>
                                      <w:lang w:eastAsia="en-GB"/>
                                    </w:rPr>
                                    <w:drawing>
                                      <wp:inline distT="0" distB="0" distL="0" distR="0" wp14:anchorId="2A35EDB0" wp14:editId="71EC54F2">
                                        <wp:extent cx="2516505" cy="717550"/>
                                        <wp:effectExtent l="0" t="0" r="0" b="6350"/>
                                        <wp:docPr id="166"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5"/>
                                                <pic:cNvPicPr>
                                                  <a:picLocks noChangeAspect="1"/>
                                                </pic:cNvPicPr>
                                              </pic:nvPicPr>
                                              <pic:blipFill>
                                                <a:blip r:embed="rId9"/>
                                                <a:stretch>
                                                  <a:fillRect/>
                                                </a:stretch>
                                              </pic:blipFill>
                                              <pic:spPr>
                                                <a:xfrm>
                                                  <a:off x="0" y="0"/>
                                                  <a:ext cx="2516505" cy="717550"/>
                                                </a:xfrm>
                                                <a:prstGeom prst="rect">
                                                  <a:avLst/>
                                                </a:prstGeom>
                                              </pic:spPr>
                                            </pic:pic>
                                          </a:graphicData>
                                        </a:graphic>
                                      </wp:inline>
                                    </w:drawing>
                                  </w:r>
                                </w:p>
                              </w:tc>
                            </w:tr>
                          </w:tbl>
                          <w:p w14:paraId="411C323C" w14:textId="77777777" w:rsidR="00A77FAD" w:rsidRDefault="00A77FAD" w:rsidP="00461A0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278120" id="_x0000_t202" coordsize="21600,21600" o:spt="202" path="m,l,21600r21600,l21600,xe">
                <v:stroke joinstyle="miter"/>
                <v:path gradientshapeok="t" o:connecttype="rect"/>
              </v:shapetype>
              <v:shape id="txtFPDocTitle" o:spid="_x0000_s1026" type="#_x0000_t202" style="position:absolute;margin-left:42.6pt;margin-top:744.6pt;width:200.4pt;height:57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" filled="f" stroked="f" strokeweight=".5pt">
                <v:textbox inset="0,0,0,0">
                  <w:txbxContent>
                    <w:tbl>
                      <w:tblPr>
                        <w:tblStyle w:val="TableGrid"/>
                        <w:tblW w:w="0" w:type="auto"/>
                        <w:tblCellMar>
                          <w:left w:w="0" w:type="dxa"/>
                          <w:right w:w="0" w:type="dxa"/>
                        </w:tblCellMar>
                        <w:tblLook w:val="04A0" w:firstRow="1" w:lastRow="0" w:firstColumn="1" w:lastColumn="0" w:noHBand="0" w:noVBand="1"/>
                      </w:tblPr>
                      <w:tblGrid>
                        <w:gridCol w:w="3969"/>
                      </w:tblGrid>
                      <w:tr w:rsidR="00A77FAD" w14:paraId="17555EA2" w14:textId="77777777" w:rsidTr="00461A08">
                        <w:trPr>
                          <w:trHeight w:val="1135"/>
                        </w:trPr>
                        <w:tc>
                          <w:tcPr>
                            <w:tcW w:w="3969" w:type="dxa"/>
                            <w:tcBorders>
                              <w:top w:val="nil"/>
                              <w:left w:val="nil"/>
                              <w:bottom w:val="nil"/>
                              <w:right w:val="nil"/>
                            </w:tcBorders>
                            <w:vAlign w:val="bottom"/>
                          </w:tcPr>
                          <w:p w14:paraId="0C96FC2F" w14:textId="39C73480" w:rsidR="00A77FAD" w:rsidRDefault="00A77FAD" w:rsidP="00392050">
                            <w:pPr>
                              <w:pStyle w:val="NormalRIBA"/>
                            </w:pPr>
                            <w:r w:rsidRPr="00392050">
                              <w:rPr>
                                <w:noProof/>
                                <w:lang w:eastAsia="en-GB"/>
                              </w:rPr>
                              <w:drawing>
                                <wp:inline distT="0" distB="0" distL="0" distR="0" wp14:anchorId="2A35EDB0" wp14:editId="71EC54F2">
                                  <wp:extent cx="2516505" cy="717550"/>
                                  <wp:effectExtent l="0" t="0" r="0" b="6350"/>
                                  <wp:docPr id="166"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5"/>
                                          <pic:cNvPicPr>
                                            <a:picLocks noChangeAspect="1"/>
                                          </pic:cNvPicPr>
                                        </pic:nvPicPr>
                                        <pic:blipFill>
                                          <a:blip r:embed="rId9"/>
                                          <a:stretch>
                                            <a:fillRect/>
                                          </a:stretch>
                                        </pic:blipFill>
                                        <pic:spPr>
                                          <a:xfrm>
                                            <a:off x="0" y="0"/>
                                            <a:ext cx="2516505" cy="717550"/>
                                          </a:xfrm>
                                          <a:prstGeom prst="rect">
                                            <a:avLst/>
                                          </a:prstGeom>
                                        </pic:spPr>
                                      </pic:pic>
                                    </a:graphicData>
                                  </a:graphic>
                                </wp:inline>
                              </w:drawing>
                            </w:r>
                          </w:p>
                        </w:tc>
                      </w:tr>
                    </w:tbl>
                    <w:p w14:paraId="411C323C" w14:textId="77777777" w:rsidR="00A77FAD" w:rsidRDefault="00A77FAD" w:rsidP="00461A08"/>
                  </w:txbxContent>
                </v:textbox>
                <w10:wrap anchorx="page" anchory="page"/>
                <w10:anchorlock/>
              </v:shape>
            </w:pict>
          </mc:Fallback>
        </mc:AlternateContent>
      </w:r>
      <w:r w:rsidRPr="00461A08">
        <w:rPr>
          <w:noProof/>
          <w:lang w:eastAsia="en-GB"/>
        </w:rPr>
        <mc:AlternateContent>
          <mc:Choice Requires="wps">
            <w:drawing>
              <wp:anchor distT="0" distB="0" distL="114300" distR="114300" simplePos="0" relativeHeight="251669504" behindDoc="0" locked="1" layoutInCell="1" allowOverlap="1" wp14:anchorId="45422639" wp14:editId="724C82E6">
                <wp:simplePos x="0" y="0"/>
                <wp:positionH relativeFrom="page">
                  <wp:posOffset>540385</wp:posOffset>
                </wp:positionH>
                <wp:positionV relativeFrom="page">
                  <wp:posOffset>539115</wp:posOffset>
                </wp:positionV>
                <wp:extent cx="2451100" cy="685800"/>
                <wp:effectExtent l="0" t="0" r="6350" b="0"/>
                <wp:wrapNone/>
                <wp:docPr id="5" name="txtFPPracticeName"/>
                <wp:cNvGraphicFramePr/>
                <a:graphic xmlns:a="http://schemas.openxmlformats.org/drawingml/2006/main">
                  <a:graphicData uri="http://schemas.microsoft.com/office/word/2010/wordprocessingShape">
                    <wps:wsp>
                      <wps:cNvSpPr txBox="1"/>
                      <wps:spPr>
                        <a:xfrm>
                          <a:off x="0" y="0"/>
                          <a:ext cx="2451100" cy="685800"/>
                        </a:xfrm>
                        <a:prstGeom prst="rect">
                          <a:avLst/>
                        </a:prstGeom>
                        <a:noFill/>
                        <a:ln w="6350">
                          <a:noFill/>
                        </a:ln>
                      </wps:spPr>
                      <wps:txbx>
                        <w:txbxContent>
                          <w:tbl>
                            <w:tblPr>
                              <w:tblStyle w:val="TableGrid"/>
                              <w:tblW w:w="0" w:type="auto"/>
                              <w:tblCellMar>
                                <w:left w:w="0" w:type="dxa"/>
                                <w:right w:w="0" w:type="dxa"/>
                              </w:tblCellMar>
                              <w:tblLook w:val="04A0" w:firstRow="1" w:lastRow="0" w:firstColumn="1" w:lastColumn="0" w:noHBand="0" w:noVBand="1"/>
                            </w:tblPr>
                            <w:tblGrid>
                              <w:gridCol w:w="3813"/>
                            </w:tblGrid>
                            <w:tr w:rsidR="00A77FAD" w14:paraId="3E765DB4" w14:textId="77777777" w:rsidTr="00570B6C">
                              <w:trPr>
                                <w:trHeight w:val="1016"/>
                              </w:trPr>
                              <w:tc>
                                <w:tcPr>
                                  <w:tcW w:w="3813" w:type="dxa"/>
                                  <w:tcBorders>
                                    <w:top w:val="nil"/>
                                    <w:left w:val="nil"/>
                                    <w:bottom w:val="nil"/>
                                    <w:right w:val="nil"/>
                                  </w:tcBorders>
                                </w:tcPr>
                                <w:p w14:paraId="6F30CEB1" w14:textId="1042B9DA" w:rsidR="00A77FAD" w:rsidRDefault="00A77FAD" w:rsidP="00570B6C">
                                  <w:pPr>
                                    <w:pStyle w:val="FPCompanyNameRIBA"/>
                                  </w:pPr>
                                  <w:r>
                                    <w:fldChar w:fldCharType="begin"/>
                                  </w:r>
                                  <w:r>
                                    <w:instrText xml:space="preserve"> MACROBUTTON  AcceptAllChangesInDoc [Practice Name or Logo] </w:instrText>
                                  </w:r>
                                  <w:r>
                                    <w:fldChar w:fldCharType="end"/>
                                  </w:r>
                                </w:p>
                              </w:tc>
                            </w:tr>
                          </w:tbl>
                          <w:p w14:paraId="5DF5908A" w14:textId="77777777" w:rsidR="00A77FAD" w:rsidRDefault="00A77FAD" w:rsidP="00461A0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22639" id="txtFPPracticeName" o:spid="_x0000_s1027" type="#_x0000_t202" style="position:absolute;margin-left:42.55pt;margin-top:42.45pt;width:193pt;height:5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" filled="f" stroked="f" strokeweight=".5pt">
                <v:textbox inset="0,0,0,0">
                  <w:txbxContent>
                    <w:tbl>
                      <w:tblPr>
                        <w:tblStyle w:val="TableGrid"/>
                        <w:tblW w:w="0" w:type="auto"/>
                        <w:tblCellMar>
                          <w:left w:w="0" w:type="dxa"/>
                          <w:right w:w="0" w:type="dxa"/>
                        </w:tblCellMar>
                        <w:tblLook w:val="04A0" w:firstRow="1" w:lastRow="0" w:firstColumn="1" w:lastColumn="0" w:noHBand="0" w:noVBand="1"/>
                      </w:tblPr>
                      <w:tblGrid>
                        <w:gridCol w:w="3813"/>
                      </w:tblGrid>
                      <w:tr w:rsidR="00A77FAD" w14:paraId="3E765DB4" w14:textId="77777777" w:rsidTr="00570B6C">
                        <w:trPr>
                          <w:trHeight w:val="1016"/>
                        </w:trPr>
                        <w:tc>
                          <w:tcPr>
                            <w:tcW w:w="3813" w:type="dxa"/>
                            <w:tcBorders>
                              <w:top w:val="nil"/>
                              <w:left w:val="nil"/>
                              <w:bottom w:val="nil"/>
                              <w:right w:val="nil"/>
                            </w:tcBorders>
                          </w:tcPr>
                          <w:p w14:paraId="6F30CEB1" w14:textId="1042B9DA" w:rsidR="00A77FAD" w:rsidRDefault="00A77FAD" w:rsidP="00570B6C">
                            <w:pPr>
                              <w:pStyle w:val="FPCompanyNameRIBA"/>
                            </w:pPr>
                            <w:r>
                              <w:fldChar w:fldCharType="begin"/>
                            </w:r>
                            <w:r>
                              <w:instrText xml:space="preserve"> MACROBUTTON  AcceptAllChangesInDoc [Practice Name or Logo] </w:instrText>
                            </w:r>
                            <w:r>
                              <w:fldChar w:fldCharType="end"/>
                            </w:r>
                          </w:p>
                        </w:tc>
                      </w:tr>
                    </w:tbl>
                    <w:p w14:paraId="5DF5908A" w14:textId="77777777" w:rsidR="00A77FAD" w:rsidRDefault="00A77FAD" w:rsidP="00461A08"/>
                  </w:txbxContent>
                </v:textbox>
                <w10:wrap anchorx="page" anchory="page"/>
                <w10:anchorlock/>
              </v:shape>
            </w:pict>
          </mc:Fallback>
        </mc:AlternateContent>
      </w:r>
    </w:p>
    <w:p w14:paraId="72120E94" w14:textId="00685961" w:rsidR="00321F90" w:rsidRDefault="00506057" w:rsidP="002D1D37">
      <w:pPr>
        <w:pStyle w:val="NormalRIBA"/>
        <w:rPr>
          <w:noProof/>
          <w:lang w:eastAsia="en-GB"/>
        </w:rPr>
      </w:pPr>
      <w:r w:rsidRPr="00506057">
        <w:rPr>
          <w:noProof/>
          <w:lang w:eastAsia="en-GB"/>
        </w:rPr>
        <mc:AlternateContent>
          <mc:Choice Requires="wps">
            <w:drawing>
              <wp:anchor distT="45720" distB="45720" distL="114300" distR="114300" simplePos="0" relativeHeight="251666432" behindDoc="1" locked="1" layoutInCell="1" allowOverlap="1" wp14:anchorId="35A778ED" wp14:editId="1F7B7E5F">
                <wp:simplePos x="0" y="0"/>
                <wp:positionH relativeFrom="page">
                  <wp:posOffset>-12700</wp:posOffset>
                </wp:positionH>
                <wp:positionV relativeFrom="page">
                  <wp:posOffset>2887345</wp:posOffset>
                </wp:positionV>
                <wp:extent cx="7548880" cy="5943600"/>
                <wp:effectExtent l="0" t="0" r="13970" b="0"/>
                <wp:wrapNone/>
                <wp:docPr id="10" name="txtFPImag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8880" cy="5943600"/>
                        </a:xfrm>
                        <a:prstGeom prst="rect">
                          <a:avLst/>
                        </a:prstGeom>
                        <a:noFill/>
                        <a:ln w="9525">
                          <a:noFill/>
                          <a:miter lim="800000"/>
                          <a:headEnd/>
                          <a:tailEnd/>
                        </a:ln>
                      </wps:spPr>
                      <wps:txbx>
                        <w:txbxContent>
                          <w:tbl>
                            <w:tblPr>
                              <w:tblStyle w:val="TableGrid"/>
                              <w:tblW w:w="119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2"/>
                            </w:tblGrid>
                            <w:tr w:rsidR="00A77FAD" w14:paraId="07AC8598" w14:textId="77777777" w:rsidTr="00A0414E">
                              <w:trPr>
                                <w:trHeight w:val="9360"/>
                              </w:trPr>
                              <w:tc>
                                <w:tcPr>
                                  <w:tcW w:w="11902" w:type="dxa"/>
                                </w:tcPr>
                                <w:p w14:paraId="2F5FC244" w14:textId="14427EBA" w:rsidR="00A77FAD" w:rsidRDefault="00A77FAD">
                                  <w:r>
                                    <w:rPr>
                                      <w:noProof/>
                                      <w:lang w:eastAsia="en-GB"/>
                                    </w:rPr>
                                    <w:drawing>
                                      <wp:inline distT="0" distB="0" distL="0" distR="0" wp14:anchorId="56047332" wp14:editId="03C425E7">
                                        <wp:extent cx="7557770" cy="579247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BBid_RoyalHospitalSchool_HandSketchViewB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7770" cy="5792470"/>
                                                </a:xfrm>
                                                <a:prstGeom prst="rect">
                                                  <a:avLst/>
                                                </a:prstGeom>
                                              </pic:spPr>
                                            </pic:pic>
                                          </a:graphicData>
                                        </a:graphic>
                                      </wp:inline>
                                    </w:drawing>
                                  </w:r>
                                </w:p>
                              </w:tc>
                            </w:tr>
                          </w:tbl>
                          <w:p w14:paraId="3752648B" w14:textId="5D2ECE1F" w:rsidR="00A77FAD" w:rsidRDefault="00A77FAD"/>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778ED" id="txtFPImage" o:spid="_x0000_s1028" type="#_x0000_t202" style="position:absolute;margin-left:-1pt;margin-top:227.35pt;width:594.4pt;height:468pt;z-index:-2516500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" filled="f" stroked="f">
                <v:textbox inset="0,0,0,0">
                  <w:txbxContent>
                    <w:tbl>
                      <w:tblPr>
                        <w:tblStyle w:val="TableGrid"/>
                        <w:tblW w:w="119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2"/>
                      </w:tblGrid>
                      <w:tr w:rsidR="00A77FAD" w14:paraId="07AC8598" w14:textId="77777777" w:rsidTr="00A0414E">
                        <w:trPr>
                          <w:trHeight w:val="9360"/>
                        </w:trPr>
                        <w:tc>
                          <w:tcPr>
                            <w:tcW w:w="11902" w:type="dxa"/>
                          </w:tcPr>
                          <w:p w14:paraId="2F5FC244" w14:textId="14427EBA" w:rsidR="00A77FAD" w:rsidRDefault="00A77FAD">
                            <w:r>
                              <w:rPr>
                                <w:noProof/>
                                <w:lang w:eastAsia="en-GB"/>
                              </w:rPr>
                              <w:drawing>
                                <wp:inline distT="0" distB="0" distL="0" distR="0" wp14:anchorId="56047332" wp14:editId="03C425E7">
                                  <wp:extent cx="7557770" cy="579247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BBid_RoyalHospitalSchool_HandSketchViewB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7770" cy="5792470"/>
                                          </a:xfrm>
                                          <a:prstGeom prst="rect">
                                            <a:avLst/>
                                          </a:prstGeom>
                                        </pic:spPr>
                                      </pic:pic>
                                    </a:graphicData>
                                  </a:graphic>
                                </wp:inline>
                              </w:drawing>
                            </w:r>
                          </w:p>
                        </w:tc>
                      </w:tr>
                    </w:tbl>
                    <w:p w14:paraId="3752648B" w14:textId="5D2ECE1F" w:rsidR="00A77FAD" w:rsidRDefault="00A77FAD"/>
                  </w:txbxContent>
                </v:textbox>
                <w10:wrap anchorx="page" anchory="page"/>
                <w10:anchorlock/>
              </v:shape>
            </w:pict>
          </mc:Fallback>
        </mc:AlternateContent>
      </w:r>
      <w:r>
        <w:rPr>
          <w:noProof/>
          <w:lang w:eastAsia="en-GB"/>
        </w:rPr>
        <w:drawing>
          <wp:anchor distT="0" distB="0" distL="114300" distR="114300" simplePos="0" relativeHeight="251664384" behindDoc="0" locked="1" layoutInCell="1" allowOverlap="1" wp14:anchorId="232502F3" wp14:editId="3E695556">
            <wp:simplePos x="0" y="0"/>
            <wp:positionH relativeFrom="page">
              <wp:posOffset>5287645</wp:posOffset>
            </wp:positionH>
            <wp:positionV relativeFrom="page">
              <wp:posOffset>9448800</wp:posOffset>
            </wp:positionV>
            <wp:extent cx="1746250" cy="72390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d_lockup_blackonwhite.jpg"/>
                    <pic:cNvPicPr/>
                  </pic:nvPicPr>
                  <pic:blipFill rotWithShape="1">
                    <a:blip r:embed="rId11" cstate="print">
                      <a:extLst>
                        <a:ext uri="{28A0092B-C50C-407E-A947-70E740481C1C}">
                          <a14:useLocalDpi xmlns:a14="http://schemas.microsoft.com/office/drawing/2010/main" val="0"/>
                        </a:ext>
                      </a:extLst>
                    </a:blip>
                    <a:srcRect l="6684" t="10410" r="7875" b="19029"/>
                    <a:stretch/>
                  </pic:blipFill>
                  <pic:spPr bwMode="auto">
                    <a:xfrm>
                      <a:off x="0" y="0"/>
                      <a:ext cx="1746250"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0B6C" w:rsidRPr="00570B6C">
        <w:rPr>
          <w:noProof/>
          <w:lang w:eastAsia="en-GB"/>
        </w:rPr>
        <mc:AlternateContent>
          <mc:Choice Requires="wps">
            <w:drawing>
              <wp:anchor distT="45720" distB="45720" distL="114300" distR="114300" simplePos="0" relativeHeight="251663360" behindDoc="0" locked="1" layoutInCell="0" allowOverlap="1" wp14:anchorId="6CDD69BA" wp14:editId="54C54D22">
                <wp:simplePos x="0" y="0"/>
                <wp:positionH relativeFrom="column">
                  <wp:posOffset>-32385</wp:posOffset>
                </wp:positionH>
                <wp:positionV relativeFrom="paragraph">
                  <wp:posOffset>217170</wp:posOffset>
                </wp:positionV>
                <wp:extent cx="6515100" cy="1460500"/>
                <wp:effectExtent l="0" t="0" r="0" b="6350"/>
                <wp:wrapSquare wrapText="bothSides"/>
                <wp:docPr id="217" name="txtFPProjectTit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460500"/>
                        </a:xfrm>
                        <a:prstGeom prst="rect">
                          <a:avLst/>
                        </a:prstGeom>
                        <a:noFill/>
                        <a:ln w="9525">
                          <a:noFill/>
                          <a:miter lim="800000"/>
                          <a:headEnd/>
                          <a:tailEnd/>
                        </a:ln>
                      </wps:spPr>
                      <wps:txbx>
                        <w:txbxContent>
                          <w:p w14:paraId="697E675A" w14:textId="6D8DD013" w:rsidR="00A77FAD" w:rsidRDefault="00A77FAD" w:rsidP="00570B6C">
                            <w:pPr>
                              <w:pStyle w:val="FPTitleRIBA"/>
                            </w:pPr>
                            <w:r>
                              <w:fldChar w:fldCharType="begin"/>
                            </w:r>
                            <w:r>
                              <w:instrText xml:space="preserve"> MACROBUTTON  NoMacro [Project] </w:instrText>
                            </w:r>
                            <w: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D69BA" id="txtFPProjectTitle" o:spid="_x0000_s1029" type="#_x0000_t202" style="position:absolute;margin-left:-2.55pt;margin-top:17.1pt;width:513pt;height:1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" o:allowincell="f" filled="f" stroked="f">
                <v:textbox inset="0,0,0,0">
                  <w:txbxContent>
                    <w:p w14:paraId="697E675A" w14:textId="6D8DD013" w:rsidR="00A77FAD" w:rsidRDefault="00A77FAD" w:rsidP="00570B6C">
                      <w:pPr>
                        <w:pStyle w:val="FPTitleRIBA"/>
                      </w:pPr>
                      <w:r>
                        <w:fldChar w:fldCharType="begin"/>
                      </w:r>
                      <w:r>
                        <w:instrText xml:space="preserve"> MACROBUTTON  NoMacro [Project] </w:instrText>
                      </w:r>
                      <w:r>
                        <w:fldChar w:fldCharType="end"/>
                      </w:r>
                    </w:p>
                  </w:txbxContent>
                </v:textbox>
                <w10:wrap type="square"/>
                <w10:anchorlock/>
              </v:shape>
            </w:pict>
          </mc:Fallback>
        </mc:AlternateContent>
      </w:r>
    </w:p>
    <w:p w14:paraId="39C62A0B" w14:textId="77777777" w:rsidR="00321F90" w:rsidRDefault="00321F90" w:rsidP="002D1D37">
      <w:pPr>
        <w:pStyle w:val="NormalRIBA"/>
        <w:sectPr w:rsidR="00321F90" w:rsidSect="00321F90">
          <w:headerReference w:type="default" r:id="rId12"/>
          <w:footerReference w:type="default" r:id="rId13"/>
          <w:pgSz w:w="11906" w:h="16838" w:code="9"/>
          <w:pgMar w:top="1701" w:right="851" w:bottom="1134" w:left="851" w:header="709" w:footer="709" w:gutter="0"/>
          <w:cols w:space="708"/>
          <w:formProt w:val="0"/>
          <w:titlePg/>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6E4D0C" w14:paraId="0B6B898C" w14:textId="77777777" w:rsidTr="00152C21">
        <w:trPr>
          <w:trHeight w:val="397"/>
        </w:trPr>
        <w:tc>
          <w:tcPr>
            <w:tcW w:w="3686" w:type="dxa"/>
            <w:shd w:val="clear" w:color="auto" w:fill="D0D8DE"/>
          </w:tcPr>
          <w:p w14:paraId="28C52A67" w14:textId="116967EC" w:rsidR="006E4D0C" w:rsidRPr="006A4576" w:rsidRDefault="004727E2" w:rsidP="009B3D6F">
            <w:pPr>
              <w:pStyle w:val="ProjectNameRIBA"/>
            </w:pPr>
            <w:r>
              <w:lastRenderedPageBreak/>
              <w:fldChar w:fldCharType="begin">
                <w:ffData>
                  <w:name w:val=""/>
                  <w:enabled/>
                  <w:calcOnExit w:val="0"/>
                  <w:textInput>
                    <w:default w:val="Project Name"/>
                  </w:textInput>
                </w:ffData>
              </w:fldChar>
            </w:r>
            <w:r>
              <w:instrText xml:space="preserve"> FORMTEXT </w:instrText>
            </w:r>
            <w:r>
              <w:fldChar w:fldCharType="separate"/>
            </w:r>
            <w:r w:rsidR="009B3D6F">
              <w:t>[Project Name]</w:t>
            </w:r>
            <w:r>
              <w:fldChar w:fldCharType="end"/>
            </w:r>
          </w:p>
        </w:tc>
        <w:tc>
          <w:tcPr>
            <w:tcW w:w="6520" w:type="dxa"/>
            <w:shd w:val="clear" w:color="auto" w:fill="EAEEF2"/>
          </w:tcPr>
          <w:p w14:paraId="2EF86C9D" w14:textId="77777777" w:rsidR="006E4D0C" w:rsidRDefault="006E4D0C"/>
        </w:tc>
      </w:tr>
    </w:tbl>
    <w:p w14:paraId="3788706A" w14:textId="364881B0" w:rsidR="00342592" w:rsidRDefault="00342592" w:rsidP="002D1D37">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3715"/>
        <w:gridCol w:w="4110"/>
      </w:tblGrid>
      <w:tr w:rsidR="00733DD7" w14:paraId="1D347460"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084D60F6" w14:textId="77777777" w:rsidR="006E4D0C" w:rsidRDefault="00C15B86" w:rsidP="007C5C0A">
            <w:pPr>
              <w:pStyle w:val="TableTextRIBA"/>
            </w:pPr>
            <w:r>
              <w:t>Client</w:t>
            </w:r>
          </w:p>
        </w:tc>
        <w:tc>
          <w:tcPr>
            <w:tcW w:w="7825" w:type="dxa"/>
            <w:gridSpan w:val="2"/>
            <w:tcBorders>
              <w:top w:val="single" w:sz="6" w:space="0" w:color="auto"/>
              <w:bottom w:val="single" w:sz="36" w:space="0" w:color="FFFFFF" w:themeColor="background1"/>
            </w:tcBorders>
            <w:shd w:val="clear" w:color="auto" w:fill="EAEEF2"/>
            <w:tcMar>
              <w:left w:w="340" w:type="dxa"/>
            </w:tcMar>
          </w:tcPr>
          <w:p w14:paraId="1B8D77AA" w14:textId="43A394D6" w:rsidR="006E4D0C" w:rsidRDefault="00C01DEF" w:rsidP="009B3D6F">
            <w:pPr>
              <w:pStyle w:val="TableTextRIBA"/>
            </w:pPr>
            <w:r>
              <w:fldChar w:fldCharType="begin">
                <w:ffData>
                  <w:name w:val=""/>
                  <w:enabled/>
                  <w:calcOnExit w:val="0"/>
                  <w:textInput>
                    <w:default w:val="Name"/>
                  </w:textInput>
                </w:ffData>
              </w:fldChar>
            </w:r>
            <w:r>
              <w:instrText xml:space="preserve"> FORMTEXT </w:instrText>
            </w:r>
            <w:r>
              <w:fldChar w:fldCharType="separate"/>
            </w:r>
            <w:r w:rsidR="009B3D6F">
              <w:t>[Name]</w:t>
            </w:r>
            <w:r>
              <w:fldChar w:fldCharType="end"/>
            </w:r>
          </w:p>
        </w:tc>
      </w:tr>
      <w:tr w:rsidR="00733DD7" w14:paraId="2960E5A0"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00614286" w14:textId="77777777" w:rsidR="006E4D0C" w:rsidRDefault="006E4D0C" w:rsidP="007C5C0A">
            <w:pPr>
              <w:pStyle w:val="TableTextRIBA"/>
            </w:pPr>
            <w:r>
              <w:t>Address</w:t>
            </w:r>
          </w:p>
        </w:tc>
        <w:tc>
          <w:tcPr>
            <w:tcW w:w="7825" w:type="dxa"/>
            <w:gridSpan w:val="2"/>
            <w:tcBorders>
              <w:top w:val="single" w:sz="36" w:space="0" w:color="FFFFFF" w:themeColor="background1"/>
              <w:bottom w:val="single" w:sz="36" w:space="0" w:color="FFFFFF" w:themeColor="background1"/>
            </w:tcBorders>
            <w:shd w:val="clear" w:color="auto" w:fill="EAEEF2"/>
            <w:tcMar>
              <w:left w:w="340" w:type="dxa"/>
            </w:tcMar>
          </w:tcPr>
          <w:p w14:paraId="2E41B246" w14:textId="261958DA" w:rsidR="006E4D0C" w:rsidRDefault="00106B6A" w:rsidP="009B3D6F">
            <w:pPr>
              <w:pStyle w:val="TableTextRIBA"/>
            </w:pPr>
            <w:r>
              <w:fldChar w:fldCharType="begin">
                <w:ffData>
                  <w:name w:val=""/>
                  <w:enabled/>
                  <w:calcOnExit w:val="0"/>
                  <w:textInput>
                    <w:default w:val="Address"/>
                  </w:textInput>
                </w:ffData>
              </w:fldChar>
            </w:r>
            <w:r>
              <w:instrText xml:space="preserve"> FORMTEXT </w:instrText>
            </w:r>
            <w:r>
              <w:fldChar w:fldCharType="separate"/>
            </w:r>
            <w:r w:rsidR="009B3D6F">
              <w:t>[Address]</w:t>
            </w:r>
            <w:r>
              <w:fldChar w:fldCharType="end"/>
            </w:r>
          </w:p>
        </w:tc>
      </w:tr>
      <w:tr w:rsidR="00822057" w14:paraId="1E8ED2CE" w14:textId="77777777" w:rsidTr="00152C21">
        <w:trPr>
          <w:trHeight w:val="24"/>
        </w:trPr>
        <w:tc>
          <w:tcPr>
            <w:tcW w:w="2381" w:type="dxa"/>
            <w:tcBorders>
              <w:top w:val="single" w:sz="36" w:space="0" w:color="FFFFFF" w:themeColor="background1"/>
              <w:bottom w:val="nil"/>
            </w:tcBorders>
            <w:shd w:val="clear" w:color="auto" w:fill="D0D8DE"/>
          </w:tcPr>
          <w:p w14:paraId="0555E3DA" w14:textId="77777777" w:rsidR="00C15B86" w:rsidRDefault="00C15B86" w:rsidP="007C5C0A">
            <w:pPr>
              <w:pStyle w:val="TableTextRIBA"/>
            </w:pPr>
            <w:r>
              <w:t>Contact</w:t>
            </w:r>
          </w:p>
        </w:tc>
        <w:tc>
          <w:tcPr>
            <w:tcW w:w="3715" w:type="dxa"/>
            <w:tcBorders>
              <w:top w:val="single" w:sz="36" w:space="0" w:color="FFFFFF" w:themeColor="background1"/>
              <w:bottom w:val="nil"/>
              <w:right w:val="single" w:sz="24" w:space="0" w:color="FFFFFF" w:themeColor="background1"/>
            </w:tcBorders>
            <w:shd w:val="clear" w:color="auto" w:fill="EAEEF2"/>
            <w:tcMar>
              <w:left w:w="340" w:type="dxa"/>
            </w:tcMar>
          </w:tcPr>
          <w:p w14:paraId="4B12C290" w14:textId="2F14C5E2" w:rsidR="00C15B86" w:rsidRDefault="00FA39CB" w:rsidP="009B3D6F">
            <w:pPr>
              <w:pStyle w:val="TableTextRIBA"/>
            </w:pPr>
            <w:r>
              <w:fldChar w:fldCharType="begin">
                <w:ffData>
                  <w:name w:val=""/>
                  <w:enabled/>
                  <w:calcOnExit w:val="0"/>
                  <w:textInput>
                    <w:default w:val="Email"/>
                  </w:textInput>
                </w:ffData>
              </w:fldChar>
            </w:r>
            <w:r>
              <w:instrText xml:space="preserve"> FORMTEXT </w:instrText>
            </w:r>
            <w:r>
              <w:fldChar w:fldCharType="separate"/>
            </w:r>
            <w:r w:rsidR="009B3D6F">
              <w:t>[Email]</w:t>
            </w:r>
            <w:r>
              <w:fldChar w:fldCharType="end"/>
            </w:r>
          </w:p>
        </w:tc>
        <w:tc>
          <w:tcPr>
            <w:tcW w:w="4110" w:type="dxa"/>
            <w:tcBorders>
              <w:top w:val="single" w:sz="36" w:space="0" w:color="FFFFFF" w:themeColor="background1"/>
              <w:left w:val="single" w:sz="24" w:space="0" w:color="FFFFFF" w:themeColor="background1"/>
              <w:bottom w:val="nil"/>
            </w:tcBorders>
            <w:shd w:val="clear" w:color="auto" w:fill="EAEEF2"/>
          </w:tcPr>
          <w:p w14:paraId="29BEFA23" w14:textId="5D26479D" w:rsidR="00C15B86" w:rsidRDefault="00C01DEF" w:rsidP="009B3D6F">
            <w:pPr>
              <w:pStyle w:val="TableTextRIBA"/>
            </w:pPr>
            <w:r>
              <w:fldChar w:fldCharType="begin">
                <w:ffData>
                  <w:name w:val=""/>
                  <w:enabled/>
                  <w:calcOnExit w:val="0"/>
                  <w:textInput>
                    <w:default w:val="Telephone"/>
                  </w:textInput>
                </w:ffData>
              </w:fldChar>
            </w:r>
            <w:r>
              <w:instrText xml:space="preserve"> FORMTEXT </w:instrText>
            </w:r>
            <w:r>
              <w:fldChar w:fldCharType="separate"/>
            </w:r>
            <w:r w:rsidR="009B3D6F">
              <w:t>[Telephone]</w:t>
            </w:r>
            <w:r>
              <w:fldChar w:fldCharType="end"/>
            </w:r>
          </w:p>
        </w:tc>
      </w:tr>
      <w:tr w:rsidR="002D1D37" w14:paraId="0FF66D07" w14:textId="77777777" w:rsidTr="00241035">
        <w:trPr>
          <w:trHeight w:hRule="exact" w:val="113"/>
        </w:trPr>
        <w:tc>
          <w:tcPr>
            <w:tcW w:w="10206" w:type="dxa"/>
            <w:gridSpan w:val="3"/>
            <w:tcBorders>
              <w:top w:val="nil"/>
              <w:bottom w:val="nil"/>
            </w:tcBorders>
            <w:shd w:val="clear" w:color="auto" w:fill="auto"/>
            <w:tcMar>
              <w:left w:w="340" w:type="dxa"/>
            </w:tcMar>
          </w:tcPr>
          <w:p w14:paraId="6839E440" w14:textId="3D3D0F65" w:rsidR="002D1D37" w:rsidRDefault="002D1D37" w:rsidP="007C5C0A">
            <w:pPr>
              <w:pStyle w:val="TableTextRIBA"/>
            </w:pPr>
          </w:p>
        </w:tc>
      </w:tr>
      <w:tr w:rsidR="00552280" w14:paraId="33833F14" w14:textId="77777777" w:rsidTr="00152C21">
        <w:trPr>
          <w:trHeight w:val="24"/>
        </w:trPr>
        <w:tc>
          <w:tcPr>
            <w:tcW w:w="2381" w:type="dxa"/>
            <w:tcBorders>
              <w:top w:val="single" w:sz="36" w:space="0" w:color="FFFFFF" w:themeColor="background1"/>
            </w:tcBorders>
            <w:shd w:val="clear" w:color="auto" w:fill="D0D8DE"/>
          </w:tcPr>
          <w:p w14:paraId="4D104DCA" w14:textId="19201E4D" w:rsidR="00552280" w:rsidRDefault="00552280" w:rsidP="004375CD">
            <w:pPr>
              <w:pStyle w:val="TableTextRIBA"/>
            </w:pPr>
            <w:r>
              <w:t>Client Representative</w:t>
            </w:r>
          </w:p>
        </w:tc>
        <w:tc>
          <w:tcPr>
            <w:tcW w:w="3715" w:type="dxa"/>
            <w:tcBorders>
              <w:top w:val="single" w:sz="36" w:space="0" w:color="FFFFFF" w:themeColor="background1"/>
              <w:right w:val="single" w:sz="24" w:space="0" w:color="FFFFFF" w:themeColor="background1"/>
            </w:tcBorders>
            <w:shd w:val="clear" w:color="auto" w:fill="EAEEF2"/>
            <w:tcMar>
              <w:left w:w="340" w:type="dxa"/>
            </w:tcMar>
          </w:tcPr>
          <w:p w14:paraId="058513CE" w14:textId="7AC55771" w:rsidR="00552280" w:rsidRDefault="00552280" w:rsidP="009B3D6F">
            <w:pPr>
              <w:pStyle w:val="TableTextRIBA"/>
            </w:pPr>
            <w:r>
              <w:fldChar w:fldCharType="begin">
                <w:ffData>
                  <w:name w:val=""/>
                  <w:enabled/>
                  <w:calcOnExit w:val="0"/>
                  <w:textInput>
                    <w:default w:val="Name"/>
                  </w:textInput>
                </w:ffData>
              </w:fldChar>
            </w:r>
            <w:r>
              <w:instrText xml:space="preserve"> FORMTEXT </w:instrText>
            </w:r>
            <w:r>
              <w:fldChar w:fldCharType="separate"/>
            </w:r>
            <w:r w:rsidR="009B3D6F">
              <w:t>[Name]</w:t>
            </w:r>
            <w:r>
              <w:fldChar w:fldCharType="end"/>
            </w:r>
          </w:p>
        </w:tc>
        <w:tc>
          <w:tcPr>
            <w:tcW w:w="4110" w:type="dxa"/>
            <w:tcBorders>
              <w:top w:val="single" w:sz="36" w:space="0" w:color="FFFFFF" w:themeColor="background1"/>
              <w:left w:val="single" w:sz="24" w:space="0" w:color="FFFFFF" w:themeColor="background1"/>
            </w:tcBorders>
            <w:shd w:val="clear" w:color="auto" w:fill="EAEEF2"/>
          </w:tcPr>
          <w:p w14:paraId="5D557C02" w14:textId="2E28F2A2" w:rsidR="00552280" w:rsidRDefault="00552280" w:rsidP="009B3D6F">
            <w:pPr>
              <w:pStyle w:val="TableTextRIBA"/>
            </w:pPr>
            <w:r>
              <w:fldChar w:fldCharType="begin">
                <w:ffData>
                  <w:name w:val=""/>
                  <w:enabled/>
                  <w:calcOnExit w:val="0"/>
                  <w:textInput>
                    <w:default w:val="Role"/>
                  </w:textInput>
                </w:ffData>
              </w:fldChar>
            </w:r>
            <w:r>
              <w:instrText xml:space="preserve"> FORMTEXT </w:instrText>
            </w:r>
            <w:r>
              <w:fldChar w:fldCharType="separate"/>
            </w:r>
            <w:r w:rsidR="009B3D6F">
              <w:t>[Role]</w:t>
            </w:r>
            <w:r>
              <w:fldChar w:fldCharType="end"/>
            </w:r>
          </w:p>
        </w:tc>
      </w:tr>
      <w:tr w:rsidR="00605ED3" w14:paraId="61063859" w14:textId="77777777" w:rsidTr="00152C21">
        <w:trPr>
          <w:trHeight w:val="24"/>
        </w:trPr>
        <w:tc>
          <w:tcPr>
            <w:tcW w:w="2381" w:type="dxa"/>
            <w:tcBorders>
              <w:top w:val="single" w:sz="36" w:space="0" w:color="FFFFFF" w:themeColor="background1"/>
            </w:tcBorders>
            <w:shd w:val="clear" w:color="auto" w:fill="D0D8DE"/>
          </w:tcPr>
          <w:p w14:paraId="652EF05C" w14:textId="77777777" w:rsidR="002D1D37" w:rsidRDefault="002D1D37" w:rsidP="002D1D37">
            <w:pPr>
              <w:pStyle w:val="TableTextRIBA"/>
            </w:pPr>
            <w:r>
              <w:t>Contact</w:t>
            </w:r>
          </w:p>
        </w:tc>
        <w:tc>
          <w:tcPr>
            <w:tcW w:w="3715" w:type="dxa"/>
            <w:tcBorders>
              <w:top w:val="single" w:sz="36" w:space="0" w:color="FFFFFF" w:themeColor="background1"/>
              <w:right w:val="single" w:sz="24" w:space="0" w:color="FFFFFF" w:themeColor="background1"/>
            </w:tcBorders>
            <w:shd w:val="clear" w:color="auto" w:fill="EAEEF2"/>
            <w:tcMar>
              <w:left w:w="340" w:type="dxa"/>
            </w:tcMar>
          </w:tcPr>
          <w:p w14:paraId="54C7E9F7" w14:textId="42F3B667" w:rsidR="002D1D37" w:rsidRDefault="00BE348D" w:rsidP="009B3D6F">
            <w:pPr>
              <w:pStyle w:val="TableTextRIBA"/>
            </w:pPr>
            <w:r>
              <w:fldChar w:fldCharType="begin">
                <w:ffData>
                  <w:name w:val=""/>
                  <w:enabled/>
                  <w:calcOnExit w:val="0"/>
                  <w:textInput>
                    <w:default w:val="Email"/>
                  </w:textInput>
                </w:ffData>
              </w:fldChar>
            </w:r>
            <w:r>
              <w:instrText xml:space="preserve"> FORMTEXT </w:instrText>
            </w:r>
            <w:r>
              <w:fldChar w:fldCharType="separate"/>
            </w:r>
            <w:r w:rsidR="009B3D6F">
              <w:t>[Email]</w:t>
            </w:r>
            <w:r>
              <w:fldChar w:fldCharType="end"/>
            </w:r>
          </w:p>
        </w:tc>
        <w:tc>
          <w:tcPr>
            <w:tcW w:w="4110" w:type="dxa"/>
            <w:tcBorders>
              <w:top w:val="single" w:sz="36" w:space="0" w:color="FFFFFF" w:themeColor="background1"/>
              <w:left w:val="single" w:sz="24" w:space="0" w:color="FFFFFF" w:themeColor="background1"/>
            </w:tcBorders>
            <w:shd w:val="clear" w:color="auto" w:fill="EAEEF2"/>
          </w:tcPr>
          <w:p w14:paraId="14677BD4" w14:textId="15005F73" w:rsidR="002D1D37" w:rsidRDefault="00BE348D" w:rsidP="009B3D6F">
            <w:pPr>
              <w:pStyle w:val="TableTextRIBA"/>
            </w:pPr>
            <w:r>
              <w:fldChar w:fldCharType="begin">
                <w:ffData>
                  <w:name w:val=""/>
                  <w:enabled/>
                  <w:calcOnExit w:val="0"/>
                  <w:textInput>
                    <w:default w:val="Telephone"/>
                  </w:textInput>
                </w:ffData>
              </w:fldChar>
            </w:r>
            <w:r>
              <w:instrText xml:space="preserve"> FORMTEXT </w:instrText>
            </w:r>
            <w:r>
              <w:fldChar w:fldCharType="separate"/>
            </w:r>
            <w:r w:rsidR="009B3D6F">
              <w:t>[Telephone]</w:t>
            </w:r>
            <w:r>
              <w:fldChar w:fldCharType="end"/>
            </w:r>
          </w:p>
        </w:tc>
      </w:tr>
    </w:tbl>
    <w:p w14:paraId="46ACA159" w14:textId="01AB92B7" w:rsidR="00C15B86" w:rsidRDefault="00C15B86" w:rsidP="002D1D37">
      <w:pPr>
        <w:pStyle w:val="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3715"/>
        <w:gridCol w:w="4110"/>
      </w:tblGrid>
      <w:tr w:rsidR="007C5C0A" w14:paraId="225B8897"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67B6A633" w14:textId="77777777" w:rsidR="00C15B86" w:rsidRDefault="00C15B86" w:rsidP="007C5C0A">
            <w:pPr>
              <w:pStyle w:val="TableTextRIBA"/>
            </w:pPr>
            <w:r>
              <w:t>Architect</w:t>
            </w:r>
          </w:p>
        </w:tc>
        <w:tc>
          <w:tcPr>
            <w:tcW w:w="7825" w:type="dxa"/>
            <w:gridSpan w:val="2"/>
            <w:tcBorders>
              <w:top w:val="single" w:sz="6" w:space="0" w:color="auto"/>
              <w:bottom w:val="single" w:sz="36" w:space="0" w:color="FFFFFF" w:themeColor="background1"/>
            </w:tcBorders>
            <w:shd w:val="clear" w:color="auto" w:fill="EAEEF2"/>
            <w:tcMar>
              <w:left w:w="340" w:type="dxa"/>
            </w:tcMar>
          </w:tcPr>
          <w:p w14:paraId="6512EEAE" w14:textId="74AF16B3" w:rsidR="00C15B86" w:rsidRDefault="004375CD" w:rsidP="009B3D6F">
            <w:pPr>
              <w:pStyle w:val="PracticeNameRiba"/>
            </w:pPr>
            <w:r>
              <w:fldChar w:fldCharType="begin">
                <w:ffData>
                  <w:name w:val=""/>
                  <w:enabled/>
                  <w:calcOnExit w:val="0"/>
                  <w:textInput>
                    <w:default w:val="Practice name"/>
                  </w:textInput>
                </w:ffData>
              </w:fldChar>
            </w:r>
            <w:r>
              <w:instrText xml:space="preserve"> FORMTEXT </w:instrText>
            </w:r>
            <w:r>
              <w:fldChar w:fldCharType="separate"/>
            </w:r>
            <w:r w:rsidR="009B3D6F">
              <w:t>[Practice name]</w:t>
            </w:r>
            <w:r>
              <w:fldChar w:fldCharType="end"/>
            </w:r>
          </w:p>
        </w:tc>
      </w:tr>
      <w:tr w:rsidR="00C15B86" w14:paraId="1B684871"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2C93DA9B" w14:textId="58F4304A" w:rsidR="00C15B86" w:rsidRDefault="00C15B86" w:rsidP="007C5C0A">
            <w:pPr>
              <w:pStyle w:val="TableTextRIBA"/>
            </w:pPr>
            <w:r>
              <w:t>Address</w:t>
            </w:r>
          </w:p>
        </w:tc>
        <w:tc>
          <w:tcPr>
            <w:tcW w:w="7825" w:type="dxa"/>
            <w:gridSpan w:val="2"/>
            <w:tcBorders>
              <w:top w:val="single" w:sz="36" w:space="0" w:color="FFFFFF" w:themeColor="background1"/>
              <w:bottom w:val="single" w:sz="36" w:space="0" w:color="FFFFFF" w:themeColor="background1"/>
            </w:tcBorders>
            <w:shd w:val="clear" w:color="auto" w:fill="EAEEF2"/>
            <w:tcMar>
              <w:left w:w="340" w:type="dxa"/>
            </w:tcMar>
          </w:tcPr>
          <w:p w14:paraId="3F36264E" w14:textId="405D0377" w:rsidR="00C15B86" w:rsidRDefault="009409E4" w:rsidP="009B3D6F">
            <w:pPr>
              <w:pStyle w:val="TableTextRIBA"/>
            </w:pPr>
            <w:r>
              <w:fldChar w:fldCharType="begin">
                <w:ffData>
                  <w:name w:val=""/>
                  <w:enabled/>
                  <w:calcOnExit w:val="0"/>
                  <w:textInput>
                    <w:default w:val="Address"/>
                  </w:textInput>
                </w:ffData>
              </w:fldChar>
            </w:r>
            <w:r>
              <w:instrText xml:space="preserve"> FORMTEXT </w:instrText>
            </w:r>
            <w:r>
              <w:fldChar w:fldCharType="separate"/>
            </w:r>
            <w:r w:rsidR="009B3D6F">
              <w:t>[Address]</w:t>
            </w:r>
            <w:r>
              <w:fldChar w:fldCharType="end"/>
            </w:r>
          </w:p>
        </w:tc>
      </w:tr>
      <w:tr w:rsidR="00605ED3" w14:paraId="602DBAF2" w14:textId="77777777" w:rsidTr="00152C21">
        <w:trPr>
          <w:trHeight w:val="24"/>
        </w:trPr>
        <w:tc>
          <w:tcPr>
            <w:tcW w:w="2381" w:type="dxa"/>
            <w:tcBorders>
              <w:top w:val="single" w:sz="36" w:space="0" w:color="FFFFFF" w:themeColor="background1"/>
            </w:tcBorders>
            <w:shd w:val="clear" w:color="auto" w:fill="D0D8DE"/>
          </w:tcPr>
          <w:p w14:paraId="0AAFE32E" w14:textId="7C539BDC" w:rsidR="00C15B86" w:rsidRDefault="00C15B86" w:rsidP="007C5C0A">
            <w:pPr>
              <w:pStyle w:val="TableTextRIBA"/>
            </w:pPr>
            <w:r>
              <w:t>Contact</w:t>
            </w:r>
          </w:p>
        </w:tc>
        <w:tc>
          <w:tcPr>
            <w:tcW w:w="3715" w:type="dxa"/>
            <w:tcBorders>
              <w:top w:val="single" w:sz="36" w:space="0" w:color="FFFFFF" w:themeColor="background1"/>
              <w:right w:val="single" w:sz="24" w:space="0" w:color="FFFFFF" w:themeColor="background1"/>
            </w:tcBorders>
            <w:shd w:val="clear" w:color="auto" w:fill="EAEEF2"/>
            <w:tcMar>
              <w:left w:w="340" w:type="dxa"/>
            </w:tcMar>
          </w:tcPr>
          <w:p w14:paraId="18AB242B" w14:textId="6AA9DA24" w:rsidR="00C15B86" w:rsidRDefault="00BE348D" w:rsidP="009B3D6F">
            <w:pPr>
              <w:pStyle w:val="TableTextRIBA"/>
            </w:pPr>
            <w:r>
              <w:fldChar w:fldCharType="begin">
                <w:ffData>
                  <w:name w:val=""/>
                  <w:enabled/>
                  <w:calcOnExit w:val="0"/>
                  <w:textInput>
                    <w:default w:val="Email"/>
                  </w:textInput>
                </w:ffData>
              </w:fldChar>
            </w:r>
            <w:r>
              <w:instrText xml:space="preserve"> FORMTEXT </w:instrText>
            </w:r>
            <w:r>
              <w:fldChar w:fldCharType="separate"/>
            </w:r>
            <w:r w:rsidR="009B3D6F">
              <w:t>[Email]</w:t>
            </w:r>
            <w:r>
              <w:fldChar w:fldCharType="end"/>
            </w:r>
          </w:p>
        </w:tc>
        <w:tc>
          <w:tcPr>
            <w:tcW w:w="4110" w:type="dxa"/>
            <w:tcBorders>
              <w:top w:val="single" w:sz="36" w:space="0" w:color="FFFFFF" w:themeColor="background1"/>
              <w:left w:val="single" w:sz="24" w:space="0" w:color="FFFFFF" w:themeColor="background1"/>
            </w:tcBorders>
            <w:shd w:val="clear" w:color="auto" w:fill="EAEEF2"/>
          </w:tcPr>
          <w:p w14:paraId="789751E5" w14:textId="278FEF4B" w:rsidR="00C15B86" w:rsidRDefault="00BE348D" w:rsidP="009B3D6F">
            <w:pPr>
              <w:pStyle w:val="TableTextRIBA"/>
            </w:pPr>
            <w:r>
              <w:fldChar w:fldCharType="begin">
                <w:ffData>
                  <w:name w:val=""/>
                  <w:enabled/>
                  <w:calcOnExit w:val="0"/>
                  <w:textInput>
                    <w:default w:val="Telephone"/>
                  </w:textInput>
                </w:ffData>
              </w:fldChar>
            </w:r>
            <w:r>
              <w:instrText xml:space="preserve"> FORMTEXT </w:instrText>
            </w:r>
            <w:r>
              <w:fldChar w:fldCharType="separate"/>
            </w:r>
            <w:r w:rsidR="009B3D6F">
              <w:t>[Telephone]</w:t>
            </w:r>
            <w:r>
              <w:fldChar w:fldCharType="end"/>
            </w:r>
          </w:p>
        </w:tc>
      </w:tr>
    </w:tbl>
    <w:p w14:paraId="5569C063" w14:textId="3C161FA1" w:rsidR="00C15B86" w:rsidRDefault="00C15B86" w:rsidP="002D1D37">
      <w:pPr>
        <w:pStyle w:val="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3715"/>
        <w:gridCol w:w="4110"/>
      </w:tblGrid>
      <w:tr w:rsidR="00E74F16" w14:paraId="4FF56FB0" w14:textId="77777777" w:rsidTr="00152C21">
        <w:trPr>
          <w:trHeight w:val="24"/>
        </w:trPr>
        <w:tc>
          <w:tcPr>
            <w:tcW w:w="2381" w:type="dxa"/>
            <w:tcBorders>
              <w:top w:val="single" w:sz="6" w:space="0" w:color="auto"/>
              <w:bottom w:val="single" w:sz="36" w:space="0" w:color="FFFFFF" w:themeColor="background1"/>
            </w:tcBorders>
            <w:shd w:val="clear" w:color="auto" w:fill="D0D8DE"/>
          </w:tcPr>
          <w:p w14:paraId="7B535071" w14:textId="5CAFF304" w:rsidR="00E74F16" w:rsidRDefault="00E74F16" w:rsidP="004375CD">
            <w:pPr>
              <w:pStyle w:val="TableTextRIBA"/>
            </w:pPr>
            <w:r>
              <w:t>Project Number</w:t>
            </w:r>
          </w:p>
        </w:tc>
        <w:tc>
          <w:tcPr>
            <w:tcW w:w="3715" w:type="dxa"/>
            <w:tcBorders>
              <w:top w:val="single" w:sz="6" w:space="0" w:color="auto"/>
              <w:bottom w:val="single" w:sz="36" w:space="0" w:color="FFFFFF" w:themeColor="background1"/>
              <w:right w:val="single" w:sz="24" w:space="0" w:color="FFFFFF" w:themeColor="background1"/>
            </w:tcBorders>
            <w:shd w:val="clear" w:color="auto" w:fill="EAEEF2"/>
            <w:tcMar>
              <w:left w:w="340" w:type="dxa"/>
            </w:tcMar>
          </w:tcPr>
          <w:p w14:paraId="464204CC" w14:textId="6517DA66" w:rsidR="00E74F16" w:rsidRDefault="00E74F16" w:rsidP="009B3D6F">
            <w:pPr>
              <w:pStyle w:val="ProjectNumberRiba"/>
            </w:pPr>
            <w:r>
              <w:fldChar w:fldCharType="begin">
                <w:ffData>
                  <w:name w:val=""/>
                  <w:enabled/>
                  <w:calcOnExit w:val="0"/>
                  <w:textInput>
                    <w:default w:val="Project Number"/>
                  </w:textInput>
                </w:ffData>
              </w:fldChar>
            </w:r>
            <w:r>
              <w:instrText xml:space="preserve"> FORMTEXT </w:instrText>
            </w:r>
            <w:r>
              <w:fldChar w:fldCharType="separate"/>
            </w:r>
            <w:r w:rsidR="009B3D6F">
              <w:t>[Project Number]</w:t>
            </w:r>
            <w:r>
              <w:fldChar w:fldCharType="end"/>
            </w:r>
          </w:p>
        </w:tc>
        <w:tc>
          <w:tcPr>
            <w:tcW w:w="4110" w:type="dxa"/>
            <w:tcBorders>
              <w:top w:val="single" w:sz="6" w:space="0" w:color="auto"/>
              <w:left w:val="single" w:sz="24" w:space="0" w:color="FFFFFF" w:themeColor="background1"/>
              <w:bottom w:val="single" w:sz="36" w:space="0" w:color="FFFFFF" w:themeColor="background1"/>
            </w:tcBorders>
            <w:shd w:val="clear" w:color="auto" w:fill="EAEEF2"/>
          </w:tcPr>
          <w:p w14:paraId="6DBEE8CA" w14:textId="074B8C63" w:rsidR="00E74F16" w:rsidRDefault="004727E2" w:rsidP="004727E2">
            <w:pPr>
              <w:pStyle w:val="TableTextRIBA"/>
            </w:pPr>
            <w:r>
              <w:t xml:space="preserve">Riba Stage </w:t>
            </w:r>
            <w:r>
              <w:fldChar w:fldCharType="begin">
                <w:ffData>
                  <w:name w:val="Dropdown3"/>
                  <w:enabled/>
                  <w:calcOnExit w:val="0"/>
                  <w:ddList>
                    <w:listEntry w:val="0"/>
                    <w:listEntry w:val="1"/>
                    <w:listEntry w:val="2"/>
                    <w:listEntry w:val="3"/>
                    <w:listEntry w:val="4"/>
                    <w:listEntry w:val="5"/>
                    <w:listEntry w:val="6"/>
                    <w:listEntry w:val="7"/>
                  </w:ddList>
                </w:ffData>
              </w:fldChar>
            </w:r>
            <w:bookmarkStart w:id="0" w:name="Dropdown3"/>
            <w:r>
              <w:instrText xml:space="preserve"> FORMDROPDOWN </w:instrText>
            </w:r>
            <w:r w:rsidR="00A3265A">
              <w:fldChar w:fldCharType="separate"/>
            </w:r>
            <w:r>
              <w:fldChar w:fldCharType="end"/>
            </w:r>
            <w:bookmarkEnd w:id="0"/>
          </w:p>
        </w:tc>
      </w:tr>
      <w:tr w:rsidR="00605ED3" w14:paraId="78B71AA8"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4C272BA7" w14:textId="691B0161" w:rsidR="003D0D6F" w:rsidRDefault="003D0D6F" w:rsidP="007C5C0A">
            <w:pPr>
              <w:pStyle w:val="TableTextRIBA"/>
            </w:pPr>
            <w:r>
              <w:t>Revision</w:t>
            </w:r>
          </w:p>
        </w:tc>
        <w:tc>
          <w:tcPr>
            <w:tcW w:w="3715" w:type="dxa"/>
            <w:tcBorders>
              <w:top w:val="single" w:sz="36" w:space="0" w:color="FFFFFF" w:themeColor="background1"/>
              <w:bottom w:val="single" w:sz="36" w:space="0" w:color="FFFFFF" w:themeColor="background1"/>
              <w:right w:val="single" w:sz="24" w:space="0" w:color="FFFFFF" w:themeColor="background1"/>
            </w:tcBorders>
            <w:shd w:val="clear" w:color="auto" w:fill="EAEEF2"/>
            <w:tcMar>
              <w:left w:w="340" w:type="dxa"/>
            </w:tcMar>
          </w:tcPr>
          <w:p w14:paraId="15C2782B" w14:textId="73C001A4" w:rsidR="003D0D6F" w:rsidRDefault="00BE348D" w:rsidP="009B3D6F">
            <w:pPr>
              <w:pStyle w:val="TableTextRIBA"/>
            </w:pPr>
            <w:r>
              <w:fldChar w:fldCharType="begin">
                <w:ffData>
                  <w:name w:val=""/>
                  <w:enabled/>
                  <w:calcOnExit w:val="0"/>
                  <w:textInput>
                    <w:default w:val="Revision number"/>
                  </w:textInput>
                </w:ffData>
              </w:fldChar>
            </w:r>
            <w:r>
              <w:instrText xml:space="preserve"> FORMTEXT </w:instrText>
            </w:r>
            <w:r>
              <w:fldChar w:fldCharType="separate"/>
            </w:r>
            <w:r w:rsidR="009B3D6F">
              <w:t>[Revision number]</w:t>
            </w:r>
            <w:r>
              <w:fldChar w:fldCharType="end"/>
            </w:r>
          </w:p>
        </w:tc>
        <w:tc>
          <w:tcPr>
            <w:tcW w:w="4110"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6088BC92" w14:textId="5A8E4C08" w:rsidR="003D0D6F" w:rsidRDefault="009409E4" w:rsidP="00916938">
            <w:pPr>
              <w:pStyle w:val="RevisionDateRIBA"/>
            </w:pPr>
            <w:r>
              <w:fldChar w:fldCharType="begin">
                <w:ffData>
                  <w:name w:val=""/>
                  <w:enabled/>
                  <w:calcOnExit w:val="0"/>
                  <w:textInput>
                    <w:default w:val="Revision date"/>
                  </w:textInput>
                </w:ffData>
              </w:fldChar>
            </w:r>
            <w:r>
              <w:instrText xml:space="preserve"> FORMTEXT </w:instrText>
            </w:r>
            <w:r>
              <w:fldChar w:fldCharType="separate"/>
            </w:r>
            <w:r w:rsidR="009B3D6F">
              <w:t>[Revision date]</w:t>
            </w:r>
            <w:r>
              <w:fldChar w:fldCharType="end"/>
            </w:r>
          </w:p>
        </w:tc>
      </w:tr>
      <w:tr w:rsidR="003D0D6F" w14:paraId="4D4B9B44" w14:textId="77777777" w:rsidTr="00152C21">
        <w:trPr>
          <w:trHeight w:val="20"/>
        </w:trPr>
        <w:tc>
          <w:tcPr>
            <w:tcW w:w="2381" w:type="dxa"/>
            <w:tcBorders>
              <w:top w:val="single" w:sz="36" w:space="0" w:color="FFFFFF" w:themeColor="background1"/>
              <w:bottom w:val="nil"/>
            </w:tcBorders>
            <w:shd w:val="clear" w:color="auto" w:fill="D0D8DE"/>
          </w:tcPr>
          <w:p w14:paraId="23869545" w14:textId="20A313EB" w:rsidR="003D0D6F" w:rsidRDefault="003D0D6F" w:rsidP="007C5C0A">
            <w:pPr>
              <w:pStyle w:val="TableTextRIBA"/>
            </w:pPr>
            <w:r>
              <w:t xml:space="preserve">Comment on </w:t>
            </w:r>
            <w:r w:rsidR="005578ED">
              <w:t>R</w:t>
            </w:r>
            <w:r>
              <w:t>evision</w:t>
            </w:r>
          </w:p>
        </w:tc>
        <w:tc>
          <w:tcPr>
            <w:tcW w:w="7825" w:type="dxa"/>
            <w:gridSpan w:val="2"/>
            <w:vMerge w:val="restart"/>
            <w:tcBorders>
              <w:top w:val="single" w:sz="36" w:space="0" w:color="FFFFFF" w:themeColor="background1"/>
            </w:tcBorders>
            <w:shd w:val="clear" w:color="auto" w:fill="EAEEF2"/>
            <w:tcMar>
              <w:left w:w="340" w:type="dxa"/>
            </w:tcMar>
          </w:tcPr>
          <w:p w14:paraId="7D1943D1" w14:textId="34F919D3" w:rsidR="003D0D6F" w:rsidRDefault="00BE348D" w:rsidP="009B3D6F">
            <w:pPr>
              <w:pStyle w:val="TableTextRIBA"/>
            </w:pPr>
            <w:r>
              <w:fldChar w:fldCharType="begin">
                <w:ffData>
                  <w:name w:val=""/>
                  <w:enabled/>
                  <w:calcOnExit w:val="0"/>
                  <w:textInput>
                    <w:default w:val="Comment"/>
                  </w:textInput>
                </w:ffData>
              </w:fldChar>
            </w:r>
            <w:r>
              <w:instrText xml:space="preserve"> FORMTEXT </w:instrText>
            </w:r>
            <w:r>
              <w:fldChar w:fldCharType="separate"/>
            </w:r>
            <w:r w:rsidR="009B3D6F">
              <w:t>[Comment]</w:t>
            </w:r>
            <w:r>
              <w:fldChar w:fldCharType="end"/>
            </w:r>
          </w:p>
        </w:tc>
      </w:tr>
      <w:tr w:rsidR="003D0D6F" w14:paraId="61632F83" w14:textId="77777777" w:rsidTr="00152C21">
        <w:trPr>
          <w:trHeight w:val="20"/>
        </w:trPr>
        <w:tc>
          <w:tcPr>
            <w:tcW w:w="2381" w:type="dxa"/>
            <w:tcBorders>
              <w:top w:val="nil"/>
            </w:tcBorders>
            <w:shd w:val="clear" w:color="auto" w:fill="auto"/>
          </w:tcPr>
          <w:p w14:paraId="689060BC" w14:textId="1A5A0FE2" w:rsidR="003D0D6F" w:rsidRDefault="003D0D6F" w:rsidP="000C5898"/>
        </w:tc>
        <w:tc>
          <w:tcPr>
            <w:tcW w:w="7825" w:type="dxa"/>
            <w:gridSpan w:val="2"/>
            <w:vMerge/>
            <w:shd w:val="clear" w:color="auto" w:fill="EAEEF2"/>
          </w:tcPr>
          <w:p w14:paraId="05DBEEC2" w14:textId="77777777" w:rsidR="003D0D6F" w:rsidRDefault="003D0D6F" w:rsidP="000C5898"/>
        </w:tc>
      </w:tr>
    </w:tbl>
    <w:p w14:paraId="0551DD11" w14:textId="77777777" w:rsidR="00C117C3" w:rsidRDefault="00C117C3">
      <w:pPr>
        <w:spacing w:after="160" w:line="259" w:lineRule="auto"/>
      </w:pPr>
    </w:p>
    <w:p w14:paraId="309A8308" w14:textId="77777777" w:rsidR="00C117C3" w:rsidRDefault="00C117C3">
      <w:pPr>
        <w:spacing w:after="160" w:line="259" w:lineRule="auto"/>
      </w:pPr>
    </w:p>
    <w:p w14:paraId="023DDFA9" w14:textId="77777777" w:rsidR="00C117C3" w:rsidRDefault="00C117C3">
      <w:pPr>
        <w:spacing w:after="160" w:line="259" w:lineRule="auto"/>
        <w:sectPr w:rsidR="00C117C3"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8120E7" w14:paraId="1E39B587" w14:textId="77777777" w:rsidTr="00152C21">
        <w:trPr>
          <w:trHeight w:val="397"/>
        </w:trPr>
        <w:tc>
          <w:tcPr>
            <w:tcW w:w="3686" w:type="dxa"/>
            <w:shd w:val="clear" w:color="auto" w:fill="D0D8DE"/>
          </w:tcPr>
          <w:p w14:paraId="65DC5909" w14:textId="77777777" w:rsidR="008120E7" w:rsidRPr="006A4576" w:rsidRDefault="008120E7" w:rsidP="00CA051B">
            <w:pPr>
              <w:pStyle w:val="SectionHeadingRIBA"/>
            </w:pPr>
            <w:r>
              <w:t>Project Stakeholders</w:t>
            </w:r>
          </w:p>
        </w:tc>
        <w:tc>
          <w:tcPr>
            <w:tcW w:w="6520" w:type="dxa"/>
            <w:shd w:val="clear" w:color="auto" w:fill="EAEEF2"/>
          </w:tcPr>
          <w:p w14:paraId="5150A794" w14:textId="77777777" w:rsidR="008120E7" w:rsidRDefault="008120E7" w:rsidP="00CA051B"/>
        </w:tc>
      </w:tr>
    </w:tbl>
    <w:p w14:paraId="26F5D0F0" w14:textId="77777777" w:rsidR="008120E7" w:rsidRDefault="008120E7" w:rsidP="008120E7">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3715"/>
        <w:gridCol w:w="4110"/>
      </w:tblGrid>
      <w:tr w:rsidR="008120E7" w14:paraId="2FAC4BA2"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3F5D594F" w14:textId="77777777" w:rsidR="008120E7" w:rsidRDefault="008120E7" w:rsidP="00CA051B">
            <w:pPr>
              <w:pStyle w:val="TableTextRIBA"/>
            </w:pPr>
            <w:r>
              <w:t>Name</w:t>
            </w:r>
          </w:p>
        </w:tc>
        <w:tc>
          <w:tcPr>
            <w:tcW w:w="7825" w:type="dxa"/>
            <w:gridSpan w:val="2"/>
            <w:tcBorders>
              <w:top w:val="single" w:sz="6" w:space="0" w:color="auto"/>
              <w:bottom w:val="single" w:sz="36" w:space="0" w:color="FFFFFF" w:themeColor="background1"/>
            </w:tcBorders>
            <w:shd w:val="clear" w:color="auto" w:fill="EAEEF2"/>
            <w:tcMar>
              <w:left w:w="340" w:type="dxa"/>
            </w:tcMar>
          </w:tcPr>
          <w:p w14:paraId="7B380888" w14:textId="0D2BF417" w:rsidR="008120E7" w:rsidRDefault="008120E7" w:rsidP="009B3D6F">
            <w:pPr>
              <w:pStyle w:val="TableTextRIBA"/>
            </w:pPr>
            <w:r>
              <w:fldChar w:fldCharType="begin">
                <w:ffData>
                  <w:name w:val=""/>
                  <w:enabled/>
                  <w:calcOnExit w:val="0"/>
                  <w:textInput>
                    <w:default w:val="Name"/>
                  </w:textInput>
                </w:ffData>
              </w:fldChar>
            </w:r>
            <w:r>
              <w:instrText xml:space="preserve"> FORMTEXT </w:instrText>
            </w:r>
            <w:r>
              <w:fldChar w:fldCharType="separate"/>
            </w:r>
            <w:r w:rsidR="009B3D6F">
              <w:t>[Name]</w:t>
            </w:r>
            <w:r>
              <w:fldChar w:fldCharType="end"/>
            </w:r>
          </w:p>
        </w:tc>
      </w:tr>
      <w:tr w:rsidR="008120E7" w14:paraId="0F39D50E"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7FDE5400" w14:textId="5AB95E6E" w:rsidR="008120E7" w:rsidRDefault="00C01DEF" w:rsidP="00CA051B">
            <w:pPr>
              <w:pStyle w:val="TableTextRIBA"/>
            </w:pPr>
            <w:r>
              <w:fldChar w:fldCharType="begin">
                <w:ffData>
                  <w:name w:val="Dropdown2"/>
                  <w:enabled/>
                  <w:calcOnExit w:val="0"/>
                  <w:ddList>
                    <w:listEntry w:val="Role"/>
                    <w:listEntry w:val="Statutory consultee"/>
                    <w:listEntry w:val="End user"/>
                    <w:listEntry w:val="Adjoining owner"/>
                    <w:listEntry w:val="Local resident"/>
                    <w:listEntry w:val="Other local stakeholder"/>
                  </w:ddList>
                </w:ffData>
              </w:fldChar>
            </w:r>
            <w:r>
              <w:instrText xml:space="preserve"> FORMDROPDOWN </w:instrText>
            </w:r>
            <w:r w:rsidR="00A3265A">
              <w:fldChar w:fldCharType="separate"/>
            </w:r>
            <w:r>
              <w:fldChar w:fldCharType="end"/>
            </w:r>
          </w:p>
        </w:tc>
        <w:tc>
          <w:tcPr>
            <w:tcW w:w="7825" w:type="dxa"/>
            <w:gridSpan w:val="2"/>
            <w:tcBorders>
              <w:top w:val="single" w:sz="36" w:space="0" w:color="FFFFFF" w:themeColor="background1"/>
              <w:bottom w:val="single" w:sz="36" w:space="0" w:color="FFFFFF" w:themeColor="background1"/>
            </w:tcBorders>
            <w:shd w:val="clear" w:color="auto" w:fill="EAEEF2"/>
            <w:tcMar>
              <w:left w:w="340" w:type="dxa"/>
            </w:tcMar>
          </w:tcPr>
          <w:p w14:paraId="0F496F27" w14:textId="3BE75D56" w:rsidR="008120E7" w:rsidRDefault="00F8419E" w:rsidP="009B3D6F">
            <w:pPr>
              <w:pStyle w:val="TableTextRIBA"/>
            </w:pPr>
            <w:r>
              <w:fldChar w:fldCharType="begin">
                <w:ffData>
                  <w:name w:val=""/>
                  <w:enabled/>
                  <w:calcOnExit w:val="0"/>
                  <w:textInput>
                    <w:default w:val="Role"/>
                  </w:textInput>
                </w:ffData>
              </w:fldChar>
            </w:r>
            <w:r>
              <w:instrText xml:space="preserve"> FORMTEXT </w:instrText>
            </w:r>
            <w:r>
              <w:fldChar w:fldCharType="separate"/>
            </w:r>
            <w:r w:rsidR="009B3D6F">
              <w:t>[Role]</w:t>
            </w:r>
            <w:r>
              <w:fldChar w:fldCharType="end"/>
            </w:r>
          </w:p>
        </w:tc>
      </w:tr>
      <w:tr w:rsidR="008120E7" w14:paraId="701662DE"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38AF422B" w14:textId="77777777" w:rsidR="008120E7" w:rsidRDefault="008120E7" w:rsidP="00CA051B">
            <w:pPr>
              <w:pStyle w:val="TableTextRIBA"/>
            </w:pPr>
            <w:r>
              <w:t>Address</w:t>
            </w:r>
          </w:p>
        </w:tc>
        <w:tc>
          <w:tcPr>
            <w:tcW w:w="7825" w:type="dxa"/>
            <w:gridSpan w:val="2"/>
            <w:tcBorders>
              <w:top w:val="single" w:sz="36" w:space="0" w:color="FFFFFF" w:themeColor="background1"/>
              <w:bottom w:val="single" w:sz="36" w:space="0" w:color="FFFFFF" w:themeColor="background1"/>
            </w:tcBorders>
            <w:shd w:val="clear" w:color="auto" w:fill="EAEEF2"/>
            <w:tcMar>
              <w:left w:w="340" w:type="dxa"/>
            </w:tcMar>
          </w:tcPr>
          <w:p w14:paraId="368A3B6C" w14:textId="43E3B801" w:rsidR="008120E7" w:rsidRDefault="008120E7" w:rsidP="009B3D6F">
            <w:pPr>
              <w:pStyle w:val="TableTextRIBA"/>
            </w:pPr>
            <w:r>
              <w:fldChar w:fldCharType="begin">
                <w:ffData>
                  <w:name w:val=""/>
                  <w:enabled/>
                  <w:calcOnExit w:val="0"/>
                  <w:textInput>
                    <w:default w:val="Address"/>
                  </w:textInput>
                </w:ffData>
              </w:fldChar>
            </w:r>
            <w:r>
              <w:instrText xml:space="preserve"> FORMTEXT </w:instrText>
            </w:r>
            <w:r>
              <w:fldChar w:fldCharType="separate"/>
            </w:r>
            <w:r w:rsidR="009B3D6F">
              <w:t>[Address]</w:t>
            </w:r>
            <w:r>
              <w:fldChar w:fldCharType="end"/>
            </w:r>
          </w:p>
        </w:tc>
      </w:tr>
      <w:tr w:rsidR="008120E7" w14:paraId="1B544FD4" w14:textId="77777777" w:rsidTr="00152C21">
        <w:trPr>
          <w:trHeight w:val="24"/>
        </w:trPr>
        <w:tc>
          <w:tcPr>
            <w:tcW w:w="2381" w:type="dxa"/>
            <w:tcBorders>
              <w:top w:val="single" w:sz="36" w:space="0" w:color="FFFFFF" w:themeColor="background1"/>
              <w:bottom w:val="nil"/>
            </w:tcBorders>
            <w:shd w:val="clear" w:color="auto" w:fill="D0D8DE"/>
          </w:tcPr>
          <w:p w14:paraId="25DBC72D" w14:textId="77777777" w:rsidR="008120E7" w:rsidRDefault="008120E7" w:rsidP="00CA051B">
            <w:pPr>
              <w:pStyle w:val="TableTextRIBA"/>
            </w:pPr>
            <w:r>
              <w:t>Contact</w:t>
            </w:r>
          </w:p>
        </w:tc>
        <w:tc>
          <w:tcPr>
            <w:tcW w:w="3715" w:type="dxa"/>
            <w:tcBorders>
              <w:top w:val="single" w:sz="36" w:space="0" w:color="FFFFFF" w:themeColor="background1"/>
              <w:bottom w:val="nil"/>
              <w:right w:val="single" w:sz="24" w:space="0" w:color="FFFFFF" w:themeColor="background1"/>
            </w:tcBorders>
            <w:shd w:val="clear" w:color="auto" w:fill="EAEEF2"/>
            <w:tcMar>
              <w:left w:w="340" w:type="dxa"/>
            </w:tcMar>
          </w:tcPr>
          <w:p w14:paraId="7B74CBCE" w14:textId="3D8B443F" w:rsidR="008120E7" w:rsidRDefault="008120E7" w:rsidP="009B3D6F">
            <w:pPr>
              <w:pStyle w:val="TableTextRIBA"/>
            </w:pPr>
            <w:r>
              <w:fldChar w:fldCharType="begin">
                <w:ffData>
                  <w:name w:val=""/>
                  <w:enabled/>
                  <w:calcOnExit w:val="0"/>
                  <w:textInput>
                    <w:default w:val="Email"/>
                  </w:textInput>
                </w:ffData>
              </w:fldChar>
            </w:r>
            <w:r>
              <w:instrText xml:space="preserve"> FORMTEXT </w:instrText>
            </w:r>
            <w:r>
              <w:fldChar w:fldCharType="separate"/>
            </w:r>
            <w:r w:rsidR="009B3D6F">
              <w:t>[Email]</w:t>
            </w:r>
            <w:r>
              <w:fldChar w:fldCharType="end"/>
            </w:r>
          </w:p>
        </w:tc>
        <w:tc>
          <w:tcPr>
            <w:tcW w:w="4110" w:type="dxa"/>
            <w:tcBorders>
              <w:top w:val="single" w:sz="36" w:space="0" w:color="FFFFFF" w:themeColor="background1"/>
              <w:left w:val="single" w:sz="24" w:space="0" w:color="FFFFFF" w:themeColor="background1"/>
              <w:bottom w:val="nil"/>
            </w:tcBorders>
            <w:shd w:val="clear" w:color="auto" w:fill="EAEEF2"/>
          </w:tcPr>
          <w:p w14:paraId="4ABBA275" w14:textId="020EA95A" w:rsidR="008120E7" w:rsidRDefault="00C01DEF" w:rsidP="009B3D6F">
            <w:pPr>
              <w:pStyle w:val="TableTextRIBA"/>
            </w:pPr>
            <w:r>
              <w:fldChar w:fldCharType="begin">
                <w:ffData>
                  <w:name w:val=""/>
                  <w:enabled/>
                  <w:calcOnExit w:val="0"/>
                  <w:textInput>
                    <w:default w:val="Telephone"/>
                  </w:textInput>
                </w:ffData>
              </w:fldChar>
            </w:r>
            <w:r>
              <w:instrText xml:space="preserve"> FORMTEXT </w:instrText>
            </w:r>
            <w:r>
              <w:fldChar w:fldCharType="separate"/>
            </w:r>
            <w:r w:rsidR="009B3D6F">
              <w:t>[Telephone]</w:t>
            </w:r>
            <w:r>
              <w:fldChar w:fldCharType="end"/>
            </w:r>
          </w:p>
        </w:tc>
      </w:tr>
    </w:tbl>
    <w:p w14:paraId="501D42A3" w14:textId="77777777" w:rsidR="000218AD" w:rsidRDefault="000218AD" w:rsidP="000218AD">
      <w:pPr>
        <w:pStyle w:val="TableDividerRIBA"/>
      </w:pPr>
    </w:p>
    <w:p w14:paraId="2CAC6352" w14:textId="77777777" w:rsidR="006406B6" w:rsidRDefault="006406B6" w:rsidP="000218AD">
      <w:pPr>
        <w:pStyle w:val="TableDividerRIBA"/>
      </w:pPr>
    </w:p>
    <w:p w14:paraId="22700B86" w14:textId="77777777" w:rsidR="00C117C3" w:rsidRDefault="00C117C3" w:rsidP="00E30853">
      <w:pPr>
        <w:pStyle w:val="NormalRIBA"/>
      </w:pPr>
    </w:p>
    <w:p w14:paraId="4E38735F" w14:textId="77777777" w:rsidR="00C117C3" w:rsidRDefault="00C117C3" w:rsidP="00E30853">
      <w:pPr>
        <w:pStyle w:val="NormalRIBA"/>
        <w:sectPr w:rsidR="00C117C3"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E82A62" w14:paraId="158C694F" w14:textId="77777777" w:rsidTr="00152C21">
        <w:trPr>
          <w:trHeight w:val="397"/>
        </w:trPr>
        <w:tc>
          <w:tcPr>
            <w:tcW w:w="3686" w:type="dxa"/>
            <w:shd w:val="clear" w:color="auto" w:fill="D0D8DE"/>
          </w:tcPr>
          <w:p w14:paraId="1BABC5A6" w14:textId="77777777" w:rsidR="00E82A62" w:rsidRPr="006A4576" w:rsidRDefault="003F2A36" w:rsidP="00BD3F0A">
            <w:pPr>
              <w:pStyle w:val="SectionHeadingRIBA"/>
            </w:pPr>
            <w:r w:rsidRPr="003F2A36">
              <w:t>Client Values</w:t>
            </w:r>
          </w:p>
        </w:tc>
        <w:tc>
          <w:tcPr>
            <w:tcW w:w="6520" w:type="dxa"/>
            <w:shd w:val="clear" w:color="auto" w:fill="EAEEF2"/>
            <w:tcMar>
              <w:left w:w="340" w:type="dxa"/>
            </w:tcMar>
          </w:tcPr>
          <w:p w14:paraId="27CA4381" w14:textId="75A1EE52" w:rsidR="00E82A62" w:rsidRDefault="00E82A62" w:rsidP="00F23CC3">
            <w:pPr>
              <w:pStyle w:val="QuestionRIBA"/>
            </w:pPr>
          </w:p>
        </w:tc>
      </w:tr>
    </w:tbl>
    <w:p w14:paraId="46B0AD14" w14:textId="77777777" w:rsidR="00194AD0" w:rsidRDefault="00194AD0" w:rsidP="00194AD0">
      <w:pPr>
        <w:pStyle w:val="HeadingTableDividerRIBA"/>
      </w:pPr>
    </w:p>
    <w:tbl>
      <w:tblPr>
        <w:tblW w:w="0" w:type="auto"/>
        <w:tblBorders>
          <w:top w:val="single" w:sz="6" w:space="0" w:color="auto"/>
        </w:tblBorders>
        <w:tblCellMar>
          <w:top w:w="100" w:type="dxa"/>
          <w:bottom w:w="100" w:type="dxa"/>
        </w:tblCellMar>
        <w:tblLook w:val="04A0" w:firstRow="1" w:lastRow="0" w:firstColumn="1" w:lastColumn="0" w:noHBand="0" w:noVBand="1"/>
      </w:tblPr>
      <w:tblGrid>
        <w:gridCol w:w="10200"/>
      </w:tblGrid>
      <w:tr w:rsidR="00194AD0" w:rsidRPr="00776917" w14:paraId="4BC1BB44" w14:textId="77777777" w:rsidTr="00152C21">
        <w:trPr>
          <w:trHeight w:val="1700"/>
        </w:trPr>
        <w:tc>
          <w:tcPr>
            <w:tcW w:w="10200" w:type="dxa"/>
            <w:shd w:val="clear" w:color="auto" w:fill="EAEEF2"/>
          </w:tcPr>
          <w:p w14:paraId="02ECA6A5" w14:textId="3856EBE1" w:rsidR="00194AD0" w:rsidRPr="007F12EC" w:rsidRDefault="008C6A5C" w:rsidP="009B3D6F">
            <w:pPr>
              <w:pStyle w:val="TableTextRIBA"/>
            </w:pPr>
            <w:r>
              <w:fldChar w:fldCharType="begin">
                <w:ffData>
                  <w:name w:val=""/>
                  <w:enabled/>
                  <w:calcOnExit w:val="0"/>
                  <w:textInput>
                    <w:default w:val="What do you do, what are your values, what are your long-term goals?"/>
                  </w:textInput>
                </w:ffData>
              </w:fldChar>
            </w:r>
            <w:r>
              <w:instrText xml:space="preserve"> FORMTEXT </w:instrText>
            </w:r>
            <w:r>
              <w:fldChar w:fldCharType="separate"/>
            </w:r>
            <w:bookmarkStart w:id="1" w:name="_GoBack"/>
            <w:r w:rsidR="009B3D6F">
              <w:t>[What do you do, what are your values, what are your long-term goals?]</w:t>
            </w:r>
            <w:bookmarkEnd w:id="1"/>
            <w:r>
              <w:fldChar w:fldCharType="end"/>
            </w:r>
          </w:p>
        </w:tc>
      </w:tr>
    </w:tbl>
    <w:p w14:paraId="256C5495" w14:textId="77777777" w:rsidR="00E82A62" w:rsidRDefault="00E82A62">
      <w:pPr>
        <w:spacing w:after="160" w:line="259" w:lineRule="auto"/>
      </w:pPr>
      <w:r>
        <w:br w:type="page"/>
      </w: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E82A62" w14:paraId="19550BAC" w14:textId="77777777" w:rsidTr="00152C21">
        <w:trPr>
          <w:trHeight w:val="397"/>
        </w:trPr>
        <w:tc>
          <w:tcPr>
            <w:tcW w:w="3686" w:type="dxa"/>
            <w:shd w:val="clear" w:color="auto" w:fill="D0D8DE"/>
          </w:tcPr>
          <w:p w14:paraId="47F5ABC0" w14:textId="77777777" w:rsidR="00E82A62" w:rsidRPr="006A4576" w:rsidRDefault="003F2A36" w:rsidP="00BD3F0A">
            <w:pPr>
              <w:pStyle w:val="SectionHeadingRIBA"/>
            </w:pPr>
            <w:r w:rsidRPr="003F2A36">
              <w:t>Project Vision Statement</w:t>
            </w:r>
          </w:p>
        </w:tc>
        <w:tc>
          <w:tcPr>
            <w:tcW w:w="6520" w:type="dxa"/>
            <w:shd w:val="clear" w:color="auto" w:fill="EAEEF2"/>
          </w:tcPr>
          <w:p w14:paraId="36CAB380" w14:textId="77777777" w:rsidR="00E82A62" w:rsidRDefault="00E82A62" w:rsidP="00BD3F0A"/>
        </w:tc>
      </w:tr>
    </w:tbl>
    <w:p w14:paraId="6EAD749D" w14:textId="77777777" w:rsidR="00194AD0" w:rsidRDefault="00194AD0" w:rsidP="00194AD0">
      <w:pPr>
        <w:pStyle w:val="HeadingTableDividerRIBA"/>
      </w:pPr>
    </w:p>
    <w:tbl>
      <w:tblPr>
        <w:tblW w:w="0" w:type="auto"/>
        <w:tblBorders>
          <w:top w:val="single" w:sz="6" w:space="0" w:color="auto"/>
        </w:tblBorders>
        <w:tblCellMar>
          <w:top w:w="100" w:type="dxa"/>
          <w:bottom w:w="100" w:type="dxa"/>
        </w:tblCellMar>
        <w:tblLook w:val="04A0" w:firstRow="1" w:lastRow="0" w:firstColumn="1" w:lastColumn="0" w:noHBand="0" w:noVBand="1"/>
      </w:tblPr>
      <w:tblGrid>
        <w:gridCol w:w="10200"/>
      </w:tblGrid>
      <w:tr w:rsidR="00194AD0" w:rsidRPr="00776917" w14:paraId="5FEC265D" w14:textId="77777777" w:rsidTr="00152C21">
        <w:trPr>
          <w:trHeight w:val="1700"/>
        </w:trPr>
        <w:tc>
          <w:tcPr>
            <w:tcW w:w="10200" w:type="dxa"/>
            <w:shd w:val="clear" w:color="auto" w:fill="EAEEF2"/>
          </w:tcPr>
          <w:p w14:paraId="0F5F8E8B" w14:textId="40AF08D2" w:rsidR="00194AD0" w:rsidRPr="00194AD0" w:rsidRDefault="00CC3842" w:rsidP="009B3D6F">
            <w:pPr>
              <w:pStyle w:val="TableTextRIBA"/>
              <w:tabs>
                <w:tab w:val="left" w:pos="7630"/>
              </w:tabs>
            </w:pPr>
            <w:r>
              <w:fldChar w:fldCharType="begin">
                <w:ffData>
                  <w:name w:val=""/>
                  <w:enabled/>
                  <w:calcOnExit w:val="0"/>
                  <w:textInput>
                    <w:default w:val="Enter a short vision statement for a new requirement, an idea or a problem to be solved"/>
                  </w:textInput>
                </w:ffData>
              </w:fldChar>
            </w:r>
            <w:r>
              <w:instrText xml:space="preserve"> FORMTEXT </w:instrText>
            </w:r>
            <w:r>
              <w:fldChar w:fldCharType="separate"/>
            </w:r>
            <w:r w:rsidR="009B3D6F">
              <w:t>[Enter a short vision statement for a new requirement, an idea or a problem to be solved]</w:t>
            </w:r>
            <w:r>
              <w:fldChar w:fldCharType="end"/>
            </w:r>
          </w:p>
        </w:tc>
      </w:tr>
    </w:tbl>
    <w:p w14:paraId="2AF7DC30" w14:textId="77777777" w:rsidR="00DF1FEE" w:rsidRDefault="00DF1FEE">
      <w:pPr>
        <w:spacing w:after="160" w:line="259" w:lineRule="auto"/>
      </w:pPr>
    </w:p>
    <w:p w14:paraId="01C6F987" w14:textId="77777777" w:rsidR="00DF1FEE" w:rsidRDefault="00DF1FEE">
      <w:pPr>
        <w:spacing w:after="160" w:line="259" w:lineRule="auto"/>
      </w:pPr>
    </w:p>
    <w:p w14:paraId="56B60512" w14:textId="77777777" w:rsidR="00DF1FEE" w:rsidRDefault="00DF1FEE">
      <w:pPr>
        <w:spacing w:after="160" w:line="259" w:lineRule="auto"/>
        <w:sectPr w:rsidR="00DF1FEE"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4A5027" w14:paraId="10B3CF1C" w14:textId="77777777" w:rsidTr="00152C21">
        <w:trPr>
          <w:trHeight w:val="397"/>
        </w:trPr>
        <w:tc>
          <w:tcPr>
            <w:tcW w:w="3686" w:type="dxa"/>
            <w:shd w:val="clear" w:color="auto" w:fill="D0D8DE"/>
          </w:tcPr>
          <w:p w14:paraId="1F4AC2D3" w14:textId="2F3A92A3" w:rsidR="004A5027" w:rsidRDefault="00C83A6A" w:rsidP="00B60690">
            <w:pPr>
              <w:pStyle w:val="SectionHeadingRIBA"/>
            </w:pPr>
            <w:r>
              <w:t>Budget</w:t>
            </w:r>
          </w:p>
        </w:tc>
        <w:tc>
          <w:tcPr>
            <w:tcW w:w="6520" w:type="dxa"/>
            <w:shd w:val="clear" w:color="auto" w:fill="EAEEF2"/>
          </w:tcPr>
          <w:p w14:paraId="1220D5B9" w14:textId="3207EB8F" w:rsidR="004A5027" w:rsidRPr="00D623B8" w:rsidRDefault="00C01DEF" w:rsidP="003A6AF9">
            <w:pPr>
              <w:pStyle w:val="QuestionRIBA"/>
            </w:pPr>
            <w:r w:rsidRPr="0005713E">
              <w:t>To calculate the estimated construction budget available, please refer to the separate Excel templat</w:t>
            </w:r>
            <w:r w:rsidR="000466B4" w:rsidRPr="00D623B8">
              <w:t>e provided.</w:t>
            </w:r>
          </w:p>
        </w:tc>
      </w:tr>
    </w:tbl>
    <w:p w14:paraId="73D8B93B" w14:textId="77777777" w:rsidR="00DF1FEE" w:rsidRDefault="00DF1FEE" w:rsidP="00DF1FEE">
      <w:pPr>
        <w:spacing w:after="160" w:line="259" w:lineRule="auto"/>
      </w:pPr>
    </w:p>
    <w:p w14:paraId="2AFD996E" w14:textId="3245280B" w:rsidR="00DF1FEE" w:rsidRDefault="000218AD" w:rsidP="00DF1FEE">
      <w:pPr>
        <w:spacing w:after="160" w:line="259" w:lineRule="auto"/>
      </w:pPr>
      <w:r>
        <w:fldChar w:fldCharType="begin"/>
      </w:r>
      <w:r>
        <w:instrText xml:space="preserve"> MACROBUTTON  NoMacro [</w:instrText>
      </w:r>
      <w:r w:rsidR="001D4F91">
        <w:instrText>Copy table from</w:instrText>
      </w:r>
      <w:r>
        <w:instrText xml:space="preserve"> Excel</w:instrText>
      </w:r>
      <w:r w:rsidR="001D4F91">
        <w:instrText xml:space="preserve"> and paste</w:instrText>
      </w:r>
      <w:r>
        <w:instrText xml:space="preserve"> here] </w:instrText>
      </w:r>
      <w:r>
        <w:fldChar w:fldCharType="end"/>
      </w:r>
    </w:p>
    <w:p w14:paraId="5C46FAF4" w14:textId="77777777" w:rsidR="00DF1FEE" w:rsidRDefault="00DF1FEE" w:rsidP="00DF1FEE">
      <w:pPr>
        <w:spacing w:after="160" w:line="259" w:lineRule="auto"/>
      </w:pPr>
    </w:p>
    <w:p w14:paraId="712CF20A" w14:textId="77777777" w:rsidR="00DF1FEE" w:rsidRDefault="00DF1FEE" w:rsidP="00DF1FEE">
      <w:pPr>
        <w:spacing w:after="160" w:line="259" w:lineRule="auto"/>
        <w:sectPr w:rsidR="00DF1FEE" w:rsidSect="005359C8">
          <w:pgSz w:w="11906" w:h="16838"/>
          <w:pgMar w:top="1701" w:right="851" w:bottom="1134" w:left="851" w:header="709" w:footer="709" w:gutter="0"/>
          <w:cols w:space="708"/>
          <w:formProt w:val="0"/>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E30853" w14:paraId="36DBD203" w14:textId="77777777" w:rsidTr="00152C21">
        <w:trPr>
          <w:trHeight w:val="397"/>
        </w:trPr>
        <w:tc>
          <w:tcPr>
            <w:tcW w:w="3686" w:type="dxa"/>
            <w:shd w:val="clear" w:color="auto" w:fill="D0D8DE"/>
          </w:tcPr>
          <w:p w14:paraId="013A13C3" w14:textId="77777777" w:rsidR="00E30853" w:rsidRDefault="00E30853" w:rsidP="00CA051B">
            <w:pPr>
              <w:pStyle w:val="SectionHeadingRIBA"/>
            </w:pPr>
            <w:r>
              <w:t>Planning Considerations</w:t>
            </w:r>
          </w:p>
        </w:tc>
        <w:tc>
          <w:tcPr>
            <w:tcW w:w="6520" w:type="dxa"/>
            <w:shd w:val="clear" w:color="auto" w:fill="EAEEF2"/>
          </w:tcPr>
          <w:p w14:paraId="2C14D929" w14:textId="77777777" w:rsidR="00E30853" w:rsidRDefault="00E30853" w:rsidP="00CA051B"/>
        </w:tc>
      </w:tr>
    </w:tbl>
    <w:p w14:paraId="2A149372" w14:textId="77777777" w:rsidR="00E30853" w:rsidRDefault="00E30853" w:rsidP="00E30853">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7825"/>
      </w:tblGrid>
      <w:tr w:rsidR="00E30853" w14:paraId="2A6EC1D8"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7269502E" w14:textId="77777777" w:rsidR="00E30853" w:rsidRDefault="00E30853" w:rsidP="00CA051B">
            <w:pPr>
              <w:pStyle w:val="TableTextRIBA"/>
            </w:pPr>
            <w:r w:rsidRPr="003D0D6F">
              <w:t>Local Planning Authority</w:t>
            </w:r>
          </w:p>
        </w:tc>
        <w:tc>
          <w:tcPr>
            <w:tcW w:w="7825" w:type="dxa"/>
            <w:tcBorders>
              <w:top w:val="single" w:sz="6" w:space="0" w:color="auto"/>
              <w:bottom w:val="single" w:sz="36" w:space="0" w:color="FFFFFF" w:themeColor="background1"/>
            </w:tcBorders>
            <w:shd w:val="clear" w:color="auto" w:fill="EAEEF2"/>
            <w:tcMar>
              <w:left w:w="340" w:type="dxa"/>
            </w:tcMar>
          </w:tcPr>
          <w:p w14:paraId="4D35F7C3" w14:textId="2146E041" w:rsidR="00E30853" w:rsidRDefault="00E30853" w:rsidP="009B3D6F">
            <w:pPr>
              <w:pStyle w:val="TableTextRIBA"/>
            </w:pPr>
            <w:r>
              <w:fldChar w:fldCharType="begin">
                <w:ffData>
                  <w:name w:val=""/>
                  <w:enabled/>
                  <w:calcOnExit w:val="0"/>
                  <w:textInput>
                    <w:default w:val="Name of Local Planning Authority"/>
                  </w:textInput>
                </w:ffData>
              </w:fldChar>
            </w:r>
            <w:r>
              <w:instrText xml:space="preserve"> FORMTEXT </w:instrText>
            </w:r>
            <w:r>
              <w:fldChar w:fldCharType="separate"/>
            </w:r>
            <w:r w:rsidR="009B3D6F">
              <w:t>[Name of Local Planning Authority]</w:t>
            </w:r>
            <w:r>
              <w:fldChar w:fldCharType="end"/>
            </w:r>
          </w:p>
        </w:tc>
      </w:tr>
      <w:tr w:rsidR="00E30853" w14:paraId="67A63609"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1F092F53" w14:textId="77777777" w:rsidR="00E30853" w:rsidRDefault="00E30853" w:rsidP="00CA051B">
            <w:pPr>
              <w:pStyle w:val="TableTextRIBA"/>
            </w:pPr>
            <w:r w:rsidRPr="003D0D6F">
              <w:t>Conservation Area</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14:paraId="3E6945C4" w14:textId="0272E5D7" w:rsidR="00E30853" w:rsidRDefault="00EF39B1" w:rsidP="009B3D6F">
            <w:pPr>
              <w:pStyle w:val="TableTextRIBA"/>
            </w:pPr>
            <w:r>
              <w:fldChar w:fldCharType="begin">
                <w:ffData>
                  <w:name w:val=""/>
                  <w:enabled/>
                  <w:calcOnExit w:val="0"/>
                  <w:textInput>
                    <w:default w:val="Name of conservation area, if applicable"/>
                  </w:textInput>
                </w:ffData>
              </w:fldChar>
            </w:r>
            <w:r>
              <w:instrText xml:space="preserve"> FORMTEXT </w:instrText>
            </w:r>
            <w:r>
              <w:fldChar w:fldCharType="separate"/>
            </w:r>
            <w:r w:rsidR="009B3D6F">
              <w:t>[Name of conservation area, if applicable]</w:t>
            </w:r>
            <w:r>
              <w:fldChar w:fldCharType="end"/>
            </w:r>
          </w:p>
        </w:tc>
      </w:tr>
      <w:tr w:rsidR="00E30853" w14:paraId="60BE9FD3"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E73DC32" w14:textId="77777777" w:rsidR="00E30853" w:rsidRDefault="00E30853" w:rsidP="00CA051B">
            <w:pPr>
              <w:pStyle w:val="TableTextRIBA"/>
            </w:pPr>
            <w:r w:rsidRPr="003D0D6F">
              <w:t>Listed Status</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14:paraId="6DD35DB3" w14:textId="17E85621" w:rsidR="00E30853" w:rsidRDefault="00EF39B1" w:rsidP="009B3D6F">
            <w:pPr>
              <w:pStyle w:val="TableTextRIBA"/>
            </w:pPr>
            <w:r>
              <w:fldChar w:fldCharType="begin">
                <w:ffData>
                  <w:name w:val=""/>
                  <w:enabled/>
                  <w:calcOnExit w:val="0"/>
                  <w:textInput>
                    <w:default w:val="Listing grade or application status, if applicable"/>
                  </w:textInput>
                </w:ffData>
              </w:fldChar>
            </w:r>
            <w:r>
              <w:instrText xml:space="preserve"> FORMTEXT </w:instrText>
            </w:r>
            <w:r>
              <w:fldChar w:fldCharType="separate"/>
            </w:r>
            <w:r w:rsidR="009B3D6F">
              <w:t>[Listing grade or application status, if applicable]</w:t>
            </w:r>
            <w:r>
              <w:fldChar w:fldCharType="end"/>
            </w:r>
          </w:p>
        </w:tc>
      </w:tr>
      <w:tr w:rsidR="00E30853" w14:paraId="392AD460" w14:textId="77777777" w:rsidTr="00152C21">
        <w:trPr>
          <w:trHeight w:val="20"/>
        </w:trPr>
        <w:tc>
          <w:tcPr>
            <w:tcW w:w="2381" w:type="dxa"/>
            <w:tcBorders>
              <w:top w:val="single" w:sz="36" w:space="0" w:color="FFFFFF" w:themeColor="background1"/>
              <w:bottom w:val="nil"/>
            </w:tcBorders>
            <w:shd w:val="clear" w:color="auto" w:fill="D0D8DE"/>
          </w:tcPr>
          <w:p w14:paraId="0C064EFA" w14:textId="3560E7C0" w:rsidR="00E30853" w:rsidRDefault="00E30853" w:rsidP="00CA051B">
            <w:pPr>
              <w:pStyle w:val="TableTextRIBA"/>
            </w:pPr>
            <w:r w:rsidRPr="003D0D6F">
              <w:t xml:space="preserve">Site </w:t>
            </w:r>
            <w:r w:rsidR="005578ED">
              <w:t>C</w:t>
            </w:r>
            <w:r w:rsidRPr="003D0D6F">
              <w:t>onditions</w:t>
            </w:r>
          </w:p>
        </w:tc>
        <w:tc>
          <w:tcPr>
            <w:tcW w:w="7825" w:type="dxa"/>
            <w:vMerge w:val="restart"/>
            <w:tcBorders>
              <w:top w:val="single" w:sz="36" w:space="0" w:color="FFFFFF" w:themeColor="background1"/>
            </w:tcBorders>
            <w:shd w:val="clear" w:color="auto" w:fill="EAEEF2"/>
            <w:tcMar>
              <w:left w:w="340" w:type="dxa"/>
            </w:tcMar>
          </w:tcPr>
          <w:p w14:paraId="691080D2" w14:textId="51288867" w:rsidR="00E30853" w:rsidRDefault="00E30853" w:rsidP="009B3D6F">
            <w:pPr>
              <w:pStyle w:val="TableTextRIBA"/>
            </w:pPr>
            <w:r>
              <w:fldChar w:fldCharType="begin">
                <w:ffData>
                  <w:name w:val=""/>
                  <w:enabled/>
                  <w:calcOnExit w:val="0"/>
                  <w:textInput>
                    <w:default w:val="Note any site conditions that might impact on planning application and use, such as existing trees, biodiversity, archaeological finds, or contamination."/>
                  </w:textInput>
                </w:ffData>
              </w:fldChar>
            </w:r>
            <w:r>
              <w:instrText xml:space="preserve"> FORMTEXT </w:instrText>
            </w:r>
            <w:r>
              <w:fldChar w:fldCharType="separate"/>
            </w:r>
            <w:r w:rsidR="009B3D6F">
              <w:t>[Note any site conditions that might impact on planning application and use, such as existing trees, biodiversity, archaeological finds, or contamination.]</w:t>
            </w:r>
            <w:r>
              <w:fldChar w:fldCharType="end"/>
            </w:r>
          </w:p>
        </w:tc>
      </w:tr>
      <w:tr w:rsidR="00E30853" w14:paraId="08518455" w14:textId="77777777" w:rsidTr="00152C21">
        <w:trPr>
          <w:trHeight w:val="20"/>
        </w:trPr>
        <w:tc>
          <w:tcPr>
            <w:tcW w:w="2381" w:type="dxa"/>
            <w:tcBorders>
              <w:top w:val="nil"/>
            </w:tcBorders>
            <w:shd w:val="clear" w:color="auto" w:fill="auto"/>
          </w:tcPr>
          <w:p w14:paraId="3B2249C8" w14:textId="77777777" w:rsidR="00E30853" w:rsidRDefault="00E30853" w:rsidP="00CA051B"/>
        </w:tc>
        <w:tc>
          <w:tcPr>
            <w:tcW w:w="7825" w:type="dxa"/>
            <w:vMerge/>
            <w:shd w:val="clear" w:color="auto" w:fill="EAEEF2"/>
          </w:tcPr>
          <w:p w14:paraId="2D754E81" w14:textId="77777777" w:rsidR="00E30853" w:rsidRDefault="00E30853" w:rsidP="00CA051B"/>
        </w:tc>
      </w:tr>
    </w:tbl>
    <w:p w14:paraId="3A4E5FB6" w14:textId="77777777" w:rsidR="00E30853" w:rsidRDefault="00E30853" w:rsidP="00E30853">
      <w:pPr>
        <w:pStyle w:val="Heading1RIBA"/>
      </w:pPr>
      <w:r>
        <w:t>Use Classes</w:t>
      </w: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7825"/>
      </w:tblGrid>
      <w:tr w:rsidR="00E30853" w14:paraId="66A1DCE1"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6BBA90BF" w14:textId="77777777" w:rsidR="00E30853" w:rsidRDefault="00E30853" w:rsidP="00CA051B">
            <w:pPr>
              <w:pStyle w:val="TableTextRIBA"/>
            </w:pPr>
            <w:r w:rsidRPr="000E0928">
              <w:t>Current Use Class(es)</w:t>
            </w:r>
          </w:p>
        </w:tc>
        <w:tc>
          <w:tcPr>
            <w:tcW w:w="7825" w:type="dxa"/>
            <w:tcBorders>
              <w:top w:val="single" w:sz="6" w:space="0" w:color="auto"/>
              <w:bottom w:val="single" w:sz="36" w:space="0" w:color="FFFFFF" w:themeColor="background1"/>
            </w:tcBorders>
            <w:shd w:val="clear" w:color="auto" w:fill="EAEEF2"/>
            <w:tcMar>
              <w:left w:w="340" w:type="dxa"/>
            </w:tcMar>
          </w:tcPr>
          <w:p w14:paraId="6F4FE219" w14:textId="435962A4" w:rsidR="00E30853" w:rsidRDefault="00E30853" w:rsidP="009B3D6F">
            <w:pPr>
              <w:pStyle w:val="TableTextRIBA"/>
            </w:pPr>
            <w:r>
              <w:fldChar w:fldCharType="begin">
                <w:ffData>
                  <w:name w:val=""/>
                  <w:enabled/>
                  <w:calcOnExit w:val="0"/>
                  <w:textInput>
                    <w:default w:val="Current Use Class(es)"/>
                  </w:textInput>
                </w:ffData>
              </w:fldChar>
            </w:r>
            <w:r>
              <w:instrText xml:space="preserve"> FORMTEXT </w:instrText>
            </w:r>
            <w:r>
              <w:fldChar w:fldCharType="separate"/>
            </w:r>
            <w:r w:rsidR="009B3D6F">
              <w:t>[Current Use Class(es)]</w:t>
            </w:r>
            <w:r>
              <w:fldChar w:fldCharType="end"/>
            </w:r>
          </w:p>
        </w:tc>
      </w:tr>
      <w:tr w:rsidR="00E30853" w14:paraId="58D7F5A6"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AA3910E" w14:textId="77777777" w:rsidR="00E30853" w:rsidRDefault="00E30853" w:rsidP="00CA051B">
            <w:pPr>
              <w:pStyle w:val="TableTextRIBA"/>
            </w:pPr>
            <w:r w:rsidRPr="000E0928">
              <w:t>Proposed Use Class(es)</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14:paraId="2000C6D1" w14:textId="7AFA533C" w:rsidR="00E30853" w:rsidRDefault="00E30853" w:rsidP="009B3D6F">
            <w:pPr>
              <w:pStyle w:val="TableTextRIBA"/>
            </w:pPr>
            <w:r>
              <w:fldChar w:fldCharType="begin">
                <w:ffData>
                  <w:name w:val=""/>
                  <w:enabled/>
                  <w:calcOnExit w:val="0"/>
                  <w:textInput>
                    <w:default w:val="Proposed Use Class(es)"/>
                  </w:textInput>
                </w:ffData>
              </w:fldChar>
            </w:r>
            <w:r>
              <w:instrText xml:space="preserve"> FORMTEXT </w:instrText>
            </w:r>
            <w:r>
              <w:fldChar w:fldCharType="separate"/>
            </w:r>
            <w:r w:rsidR="009B3D6F">
              <w:t>[Proposed Use Class(es)]</w:t>
            </w:r>
            <w:r>
              <w:fldChar w:fldCharType="end"/>
            </w:r>
          </w:p>
        </w:tc>
      </w:tr>
    </w:tbl>
    <w:p w14:paraId="6FF7C435" w14:textId="77777777" w:rsidR="00E30853" w:rsidRDefault="00E30853" w:rsidP="00E30853">
      <w:pPr>
        <w:pStyle w:val="Heading1RIBA"/>
      </w:pPr>
      <w:r>
        <w:t>Relevant Planning Policies or Guidance</w:t>
      </w: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7825"/>
      </w:tblGrid>
      <w:tr w:rsidR="00E30853" w14:paraId="1ACC93BB"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0F2F1C78" w14:textId="77777777" w:rsidR="00E30853" w:rsidRDefault="00E30853" w:rsidP="00091723">
            <w:pPr>
              <w:pStyle w:val="TableTextRIBA"/>
              <w:keepNext/>
              <w:keepLines/>
            </w:pPr>
            <w:r>
              <w:t>Policy</w:t>
            </w:r>
          </w:p>
        </w:tc>
        <w:tc>
          <w:tcPr>
            <w:tcW w:w="7825" w:type="dxa"/>
            <w:tcBorders>
              <w:top w:val="single" w:sz="6" w:space="0" w:color="auto"/>
              <w:bottom w:val="single" w:sz="36" w:space="0" w:color="FFFFFF" w:themeColor="background1"/>
            </w:tcBorders>
            <w:shd w:val="clear" w:color="auto" w:fill="EAEEF2"/>
            <w:tcMar>
              <w:left w:w="340" w:type="dxa"/>
            </w:tcMar>
          </w:tcPr>
          <w:p w14:paraId="1D63DAC6" w14:textId="530556B7" w:rsidR="00E30853" w:rsidRDefault="00E30853" w:rsidP="00091723">
            <w:pPr>
              <w:pStyle w:val="TableTextRIBA"/>
              <w:keepNext/>
              <w:keepLines/>
            </w:pPr>
            <w:r>
              <w:fldChar w:fldCharType="begin">
                <w:ffData>
                  <w:name w:val=""/>
                  <w:enabled/>
                  <w:calcOnExit w:val="0"/>
                  <w:textInput>
                    <w:default w:val="Policy name"/>
                  </w:textInput>
                </w:ffData>
              </w:fldChar>
            </w:r>
            <w:r>
              <w:instrText xml:space="preserve"> FORMTEXT </w:instrText>
            </w:r>
            <w:r>
              <w:fldChar w:fldCharType="separate"/>
            </w:r>
            <w:r w:rsidR="009B3D6F">
              <w:t>[Policy name]</w:t>
            </w:r>
            <w:r>
              <w:fldChar w:fldCharType="end"/>
            </w:r>
          </w:p>
        </w:tc>
      </w:tr>
      <w:tr w:rsidR="00E30853" w14:paraId="4CBB08EB"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354C3072" w14:textId="61A781E5" w:rsidR="00E30853" w:rsidRDefault="00E30853" w:rsidP="00091723">
            <w:pPr>
              <w:pStyle w:val="TableTextRIBA"/>
              <w:keepNext/>
              <w:keepLines/>
            </w:pPr>
            <w:r>
              <w:t xml:space="preserve">Relevance to </w:t>
            </w:r>
            <w:r w:rsidR="005578ED">
              <w:t>P</w:t>
            </w:r>
            <w:r>
              <w:t>roject</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14:paraId="46EB5224" w14:textId="2761D9EA" w:rsidR="00E30853" w:rsidRDefault="00E30853" w:rsidP="00091723">
            <w:pPr>
              <w:pStyle w:val="TableTextRIBA"/>
              <w:keepNext/>
              <w:keepLines/>
            </w:pPr>
            <w:r>
              <w:fldChar w:fldCharType="begin">
                <w:ffData>
                  <w:name w:val=""/>
                  <w:enabled/>
                  <w:calcOnExit w:val="0"/>
                  <w:textInput>
                    <w:default w:val="Relevance"/>
                  </w:textInput>
                </w:ffData>
              </w:fldChar>
            </w:r>
            <w:r>
              <w:instrText xml:space="preserve"> FORMTEXT </w:instrText>
            </w:r>
            <w:r>
              <w:fldChar w:fldCharType="separate"/>
            </w:r>
            <w:r w:rsidR="009B3D6F">
              <w:t>[Relevance]</w:t>
            </w:r>
            <w:r>
              <w:fldChar w:fldCharType="end"/>
            </w:r>
          </w:p>
        </w:tc>
      </w:tr>
    </w:tbl>
    <w:p w14:paraId="1CBFF42B" w14:textId="77777777" w:rsidR="00A4579D" w:rsidRDefault="00A4579D" w:rsidP="00A45D74">
      <w:pPr>
        <w:pStyle w:val="NoSpaceRIBA"/>
      </w:pPr>
    </w:p>
    <w:p w14:paraId="0B06E98B" w14:textId="77777777" w:rsidR="00A4579D" w:rsidRDefault="00A4579D" w:rsidP="00A45D74">
      <w:pPr>
        <w:pStyle w:val="NoSpaceRIBA"/>
      </w:pPr>
      <w:bookmarkStart w:id="2" w:name="moneB_PlanningPolicy"/>
      <w:bookmarkEnd w:id="2"/>
    </w:p>
    <w:p w14:paraId="233A3DC2" w14:textId="77777777" w:rsidR="00A4579D" w:rsidRDefault="00A4579D" w:rsidP="00A45D74">
      <w:pPr>
        <w:pStyle w:val="NoSpaceRIBA"/>
      </w:pPr>
    </w:p>
    <w:p w14:paraId="3E51F10B" w14:textId="77777777" w:rsidR="00E30853" w:rsidRDefault="00E30853" w:rsidP="00E30853">
      <w:pPr>
        <w:pStyle w:val="Heading1RIBA"/>
      </w:pPr>
      <w:r>
        <w:t>Precedents in the area</w:t>
      </w: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7825"/>
      </w:tblGrid>
      <w:tr w:rsidR="00E30853" w14:paraId="207D238E" w14:textId="77777777" w:rsidTr="00152C21">
        <w:trPr>
          <w:trHeight w:val="17"/>
        </w:trPr>
        <w:tc>
          <w:tcPr>
            <w:tcW w:w="2381" w:type="dxa"/>
            <w:tcBorders>
              <w:top w:val="single" w:sz="6" w:space="0" w:color="auto"/>
              <w:bottom w:val="single" w:sz="36" w:space="0" w:color="FFFFFF" w:themeColor="background1"/>
            </w:tcBorders>
            <w:shd w:val="clear" w:color="auto" w:fill="D0D8DE"/>
          </w:tcPr>
          <w:p w14:paraId="68990C62" w14:textId="77777777" w:rsidR="00E30853" w:rsidRDefault="00E30853" w:rsidP="00091723">
            <w:pPr>
              <w:pStyle w:val="TableTextRIBA"/>
              <w:keepNext/>
              <w:keepLines/>
            </w:pPr>
            <w:r>
              <w:t>Case Number</w:t>
            </w:r>
          </w:p>
        </w:tc>
        <w:tc>
          <w:tcPr>
            <w:tcW w:w="7825" w:type="dxa"/>
            <w:tcBorders>
              <w:top w:val="single" w:sz="6" w:space="0" w:color="auto"/>
              <w:bottom w:val="single" w:sz="36" w:space="0" w:color="FFFFFF" w:themeColor="background1"/>
            </w:tcBorders>
            <w:shd w:val="clear" w:color="auto" w:fill="EAEEF2"/>
            <w:tcMar>
              <w:left w:w="340" w:type="dxa"/>
            </w:tcMar>
          </w:tcPr>
          <w:p w14:paraId="527D0030" w14:textId="74C51B74" w:rsidR="00E30853" w:rsidRDefault="00E30853" w:rsidP="00091723">
            <w:pPr>
              <w:pStyle w:val="TableTextRIBA"/>
              <w:keepNext/>
              <w:keepLines/>
            </w:pPr>
            <w:r>
              <w:fldChar w:fldCharType="begin">
                <w:ffData>
                  <w:name w:val=""/>
                  <w:enabled/>
                  <w:calcOnExit w:val="0"/>
                  <w:textInput>
                    <w:default w:val="Case number"/>
                  </w:textInput>
                </w:ffData>
              </w:fldChar>
            </w:r>
            <w:r>
              <w:instrText xml:space="preserve"> FORMTEXT </w:instrText>
            </w:r>
            <w:r>
              <w:fldChar w:fldCharType="separate"/>
            </w:r>
            <w:r w:rsidR="009B3D6F">
              <w:t>[Case number]</w:t>
            </w:r>
            <w:r>
              <w:fldChar w:fldCharType="end"/>
            </w:r>
          </w:p>
        </w:tc>
      </w:tr>
      <w:tr w:rsidR="00E30853" w14:paraId="75886DC1"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7BC9CA8F" w14:textId="77777777" w:rsidR="00E30853" w:rsidRDefault="00E30853" w:rsidP="00091723">
            <w:pPr>
              <w:pStyle w:val="TableTextRIBA"/>
              <w:keepNext/>
              <w:keepLines/>
            </w:pPr>
            <w:r>
              <w:t>Address</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14:paraId="076CD733" w14:textId="61DB9337" w:rsidR="00E30853" w:rsidRDefault="00E30853" w:rsidP="00091723">
            <w:pPr>
              <w:pStyle w:val="TableTextRIBA"/>
              <w:keepNext/>
              <w:keepLines/>
            </w:pPr>
            <w:r>
              <w:fldChar w:fldCharType="begin">
                <w:ffData>
                  <w:name w:val=""/>
                  <w:enabled/>
                  <w:calcOnExit w:val="0"/>
                  <w:textInput>
                    <w:default w:val="Address"/>
                  </w:textInput>
                </w:ffData>
              </w:fldChar>
            </w:r>
            <w:r>
              <w:instrText xml:space="preserve"> FORMTEXT </w:instrText>
            </w:r>
            <w:r>
              <w:fldChar w:fldCharType="separate"/>
            </w:r>
            <w:r w:rsidR="009B3D6F">
              <w:t>[Address]</w:t>
            </w:r>
            <w:r>
              <w:fldChar w:fldCharType="end"/>
            </w:r>
          </w:p>
        </w:tc>
      </w:tr>
      <w:tr w:rsidR="00E30853" w14:paraId="2AA5546D"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0DE78817" w14:textId="77777777" w:rsidR="00E30853" w:rsidRDefault="00E30853" w:rsidP="00091723">
            <w:pPr>
              <w:pStyle w:val="TableTextRIBA"/>
              <w:keepNext/>
              <w:keepLines/>
            </w:pPr>
            <w:r>
              <w:t>Comment</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14:paraId="065CA151" w14:textId="4DCAAB05" w:rsidR="00E30853" w:rsidRDefault="00E30853" w:rsidP="00091723">
            <w:pPr>
              <w:pStyle w:val="TableTextRIBA"/>
              <w:keepNext/>
              <w:keepLines/>
            </w:pPr>
            <w:r>
              <w:fldChar w:fldCharType="begin">
                <w:ffData>
                  <w:name w:val=""/>
                  <w:enabled/>
                  <w:calcOnExit w:val="0"/>
                  <w:textInput>
                    <w:default w:val="Comment"/>
                  </w:textInput>
                </w:ffData>
              </w:fldChar>
            </w:r>
            <w:r>
              <w:instrText xml:space="preserve"> FORMTEXT </w:instrText>
            </w:r>
            <w:r>
              <w:fldChar w:fldCharType="separate"/>
            </w:r>
            <w:r w:rsidR="009B3D6F">
              <w:t>[Comment]</w:t>
            </w:r>
            <w:r>
              <w:fldChar w:fldCharType="end"/>
            </w:r>
          </w:p>
        </w:tc>
      </w:tr>
    </w:tbl>
    <w:p w14:paraId="5DF3DF56" w14:textId="77777777" w:rsidR="00DF1FEE" w:rsidRDefault="00DF1FEE" w:rsidP="00A45D74">
      <w:pPr>
        <w:pStyle w:val="NoSpaceRIBA"/>
      </w:pPr>
    </w:p>
    <w:p w14:paraId="259F5E54" w14:textId="77777777" w:rsidR="00A4579D" w:rsidRDefault="00A4579D" w:rsidP="00A45D74">
      <w:pPr>
        <w:pStyle w:val="NoSpaceRIBA"/>
      </w:pPr>
      <w:bookmarkStart w:id="3" w:name="moneB_PlanningPrecedents"/>
      <w:bookmarkEnd w:id="3"/>
    </w:p>
    <w:p w14:paraId="6DF29228" w14:textId="77777777" w:rsidR="00A4579D" w:rsidRDefault="00A4579D" w:rsidP="00A45D74">
      <w:pPr>
        <w:pStyle w:val="NoSpaceRIBA"/>
      </w:pPr>
    </w:p>
    <w:p w14:paraId="6FCBBFEE" w14:textId="77777777" w:rsidR="00DF1FEE" w:rsidRDefault="00DF1FEE" w:rsidP="00E30853">
      <w:pPr>
        <w:pStyle w:val="NormalRIBA"/>
      </w:pPr>
    </w:p>
    <w:p w14:paraId="79EEC3AD" w14:textId="77777777" w:rsidR="00DF1FEE" w:rsidRDefault="00DF1FEE" w:rsidP="00E30853">
      <w:pPr>
        <w:pStyle w:val="NormalRIBA"/>
        <w:sectPr w:rsidR="00DF1FEE"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194AD0" w14:paraId="100BE9E6" w14:textId="77777777" w:rsidTr="00152C21">
        <w:trPr>
          <w:trHeight w:val="397"/>
        </w:trPr>
        <w:tc>
          <w:tcPr>
            <w:tcW w:w="3686" w:type="dxa"/>
            <w:shd w:val="clear" w:color="auto" w:fill="D0D8DE"/>
            <w:tcMar>
              <w:top w:w="170" w:type="dxa"/>
            </w:tcMar>
          </w:tcPr>
          <w:p w14:paraId="7ED2702C" w14:textId="77777777" w:rsidR="00194AD0" w:rsidRDefault="00194AD0" w:rsidP="00BD3F0A">
            <w:pPr>
              <w:pStyle w:val="SectionHeadingRIBA"/>
            </w:pPr>
            <w:r>
              <w:t>Look &amp; Feel</w:t>
            </w:r>
          </w:p>
        </w:tc>
        <w:tc>
          <w:tcPr>
            <w:tcW w:w="6520" w:type="dxa"/>
            <w:shd w:val="clear" w:color="auto" w:fill="EAEEF2"/>
            <w:tcMar>
              <w:top w:w="170" w:type="dxa"/>
              <w:left w:w="340" w:type="dxa"/>
            </w:tcMar>
          </w:tcPr>
          <w:p w14:paraId="6A263AD9" w14:textId="77777777" w:rsidR="00194AD0" w:rsidRPr="00555DAB" w:rsidRDefault="00194AD0" w:rsidP="0005713E">
            <w:pPr>
              <w:pStyle w:val="QuestionRIBA"/>
            </w:pPr>
            <w:r w:rsidRPr="00555DAB">
              <w:t>What is the desired look &amp; feel of the project?</w:t>
            </w:r>
          </w:p>
          <w:p w14:paraId="57AC8234" w14:textId="3210C2A4" w:rsidR="00194AD0" w:rsidRDefault="00194AD0" w:rsidP="00BD3F0A">
            <w:pPr>
              <w:pStyle w:val="AnswerRIBA"/>
            </w:pPr>
            <w:r>
              <w:t>Highlight, delete or add the terms that describe the intended character best</w:t>
            </w:r>
            <w:r w:rsidR="000466B4">
              <w:t>.</w:t>
            </w:r>
          </w:p>
        </w:tc>
      </w:tr>
    </w:tbl>
    <w:p w14:paraId="3418CA56" w14:textId="686ABFB6" w:rsidR="00194AD0" w:rsidRDefault="00194AD0" w:rsidP="00194AD0">
      <w:pPr>
        <w:pStyle w:val="HeadingTableDividerRIBA"/>
      </w:pPr>
    </w:p>
    <w:tbl>
      <w:tblPr>
        <w:tblStyle w:val="TableGrid"/>
        <w:tblW w:w="10206" w:type="dxa"/>
        <w:tblBorders>
          <w:left w:val="none" w:sz="0" w:space="0" w:color="auto"/>
          <w:bottom w:val="single" w:sz="36" w:space="0" w:color="FFFFFF" w:themeColor="background1"/>
          <w:right w:val="none" w:sz="0" w:space="0" w:color="auto"/>
          <w:insideH w:val="single" w:sz="48" w:space="0" w:color="FFFFFF" w:themeColor="background1"/>
          <w:insideV w:val="single" w:sz="48" w:space="0" w:color="FFFFFF" w:themeColor="background1"/>
        </w:tblBorders>
        <w:tblLayout w:type="fixed"/>
        <w:tblCellMar>
          <w:left w:w="340" w:type="dxa"/>
          <w:right w:w="113" w:type="dxa"/>
        </w:tblCellMar>
        <w:tblLook w:val="04A0" w:firstRow="1" w:lastRow="0" w:firstColumn="1" w:lastColumn="0" w:noHBand="0" w:noVBand="1"/>
      </w:tblPr>
      <w:tblGrid>
        <w:gridCol w:w="2551"/>
        <w:gridCol w:w="2552"/>
        <w:gridCol w:w="2551"/>
        <w:gridCol w:w="2552"/>
      </w:tblGrid>
      <w:tr w:rsidR="00194AD0" w14:paraId="402E8F86" w14:textId="77777777" w:rsidTr="00152C21">
        <w:trPr>
          <w:trHeight w:hRule="exact" w:val="851"/>
        </w:trPr>
        <w:tc>
          <w:tcPr>
            <w:tcW w:w="2551" w:type="dxa"/>
            <w:tcBorders>
              <w:top w:val="single" w:sz="6" w:space="0" w:color="auto"/>
              <w:bottom w:val="single" w:sz="48" w:space="0" w:color="FFFFFF" w:themeColor="background1"/>
            </w:tcBorders>
            <w:shd w:val="clear" w:color="auto" w:fill="EAEEF2"/>
            <w:vAlign w:val="center"/>
          </w:tcPr>
          <w:p w14:paraId="36171E68" w14:textId="770DDD62" w:rsidR="00194AD0" w:rsidRDefault="00BA25A7" w:rsidP="00BD3F0A">
            <w:pPr>
              <w:pStyle w:val="LookFeelTextRIBA"/>
            </w:pPr>
            <w:r>
              <w:t>contextual</w:t>
            </w:r>
          </w:p>
        </w:tc>
        <w:tc>
          <w:tcPr>
            <w:tcW w:w="2552" w:type="dxa"/>
            <w:tcBorders>
              <w:top w:val="single" w:sz="6" w:space="0" w:color="auto"/>
              <w:bottom w:val="single" w:sz="48" w:space="0" w:color="FFFFFF" w:themeColor="background1"/>
            </w:tcBorders>
            <w:shd w:val="clear" w:color="auto" w:fill="EAEEF2"/>
            <w:vAlign w:val="center"/>
          </w:tcPr>
          <w:p w14:paraId="2FF65B77" w14:textId="16BAF088" w:rsidR="00194AD0" w:rsidRDefault="00BA25A7" w:rsidP="00BD3F0A">
            <w:pPr>
              <w:pStyle w:val="LookFeelTextRIBA"/>
            </w:pPr>
            <w:r>
              <w:t>fuss free</w:t>
            </w:r>
          </w:p>
        </w:tc>
        <w:tc>
          <w:tcPr>
            <w:tcW w:w="2551" w:type="dxa"/>
            <w:tcBorders>
              <w:top w:val="single" w:sz="6" w:space="0" w:color="auto"/>
              <w:bottom w:val="single" w:sz="48" w:space="0" w:color="FFFFFF" w:themeColor="background1"/>
            </w:tcBorders>
            <w:shd w:val="clear" w:color="auto" w:fill="EAEEF2"/>
            <w:vAlign w:val="center"/>
          </w:tcPr>
          <w:p w14:paraId="191FBC59" w14:textId="3A51EA09" w:rsidR="00194AD0" w:rsidRDefault="00BA25A7" w:rsidP="00BD3F0A">
            <w:pPr>
              <w:pStyle w:val="LookFeelTextRIBA"/>
            </w:pPr>
            <w:r>
              <w:t>minimal</w:t>
            </w:r>
          </w:p>
        </w:tc>
        <w:tc>
          <w:tcPr>
            <w:tcW w:w="2552" w:type="dxa"/>
            <w:tcBorders>
              <w:top w:val="single" w:sz="6" w:space="0" w:color="auto"/>
              <w:bottom w:val="single" w:sz="48" w:space="0" w:color="FFFFFF" w:themeColor="background1"/>
            </w:tcBorders>
            <w:shd w:val="clear" w:color="auto" w:fill="EAEEF2"/>
            <w:vAlign w:val="center"/>
          </w:tcPr>
          <w:p w14:paraId="71896D2F" w14:textId="43D27A9D" w:rsidR="00194AD0" w:rsidRDefault="00BA25A7" w:rsidP="00BD3F0A">
            <w:pPr>
              <w:pStyle w:val="LookFeelTextRIBA"/>
            </w:pPr>
            <w:r>
              <w:t>quaint</w:t>
            </w:r>
          </w:p>
        </w:tc>
      </w:tr>
      <w:tr w:rsidR="00194AD0" w14:paraId="6F0B7863" w14:textId="77777777" w:rsidTr="00152C21">
        <w:trPr>
          <w:trHeight w:hRule="exact" w:val="851"/>
        </w:trPr>
        <w:tc>
          <w:tcPr>
            <w:tcW w:w="2551" w:type="dxa"/>
            <w:tcBorders>
              <w:top w:val="single" w:sz="48" w:space="0" w:color="FFFFFF" w:themeColor="background1"/>
            </w:tcBorders>
            <w:shd w:val="clear" w:color="auto" w:fill="EAEEF2"/>
            <w:vAlign w:val="center"/>
          </w:tcPr>
          <w:p w14:paraId="5544CD70" w14:textId="72797E7A" w:rsidR="00194AD0" w:rsidRDefault="00BA25A7" w:rsidP="00BD3F0A">
            <w:pPr>
              <w:pStyle w:val="LookFeelTextRIBA"/>
            </w:pPr>
            <w:r>
              <w:t>opulent</w:t>
            </w:r>
          </w:p>
        </w:tc>
        <w:tc>
          <w:tcPr>
            <w:tcW w:w="2552" w:type="dxa"/>
            <w:tcBorders>
              <w:top w:val="single" w:sz="48" w:space="0" w:color="FFFFFF" w:themeColor="background1"/>
            </w:tcBorders>
            <w:shd w:val="clear" w:color="auto" w:fill="EAEEF2"/>
            <w:vAlign w:val="center"/>
          </w:tcPr>
          <w:p w14:paraId="4B8A1FA6" w14:textId="2C845FDD" w:rsidR="00194AD0" w:rsidRDefault="00BA25A7" w:rsidP="00BD3F0A">
            <w:pPr>
              <w:pStyle w:val="LookFeelTextRIBA"/>
            </w:pPr>
            <w:r>
              <w:t>contemporary</w:t>
            </w:r>
          </w:p>
        </w:tc>
        <w:tc>
          <w:tcPr>
            <w:tcW w:w="2551" w:type="dxa"/>
            <w:tcBorders>
              <w:top w:val="single" w:sz="48" w:space="0" w:color="FFFFFF" w:themeColor="background1"/>
            </w:tcBorders>
            <w:shd w:val="clear" w:color="auto" w:fill="EAEEF2"/>
            <w:vAlign w:val="center"/>
          </w:tcPr>
          <w:p w14:paraId="0CECF49B" w14:textId="5A5EC68C" w:rsidR="00194AD0" w:rsidRDefault="00BA25A7" w:rsidP="00BD3F0A">
            <w:pPr>
              <w:pStyle w:val="LookFeelTextRIBA"/>
            </w:pPr>
            <w:r>
              <w:t>timeless</w:t>
            </w:r>
          </w:p>
        </w:tc>
        <w:tc>
          <w:tcPr>
            <w:tcW w:w="2552" w:type="dxa"/>
            <w:tcBorders>
              <w:top w:val="single" w:sz="48" w:space="0" w:color="FFFFFF" w:themeColor="background1"/>
            </w:tcBorders>
            <w:shd w:val="clear" w:color="auto" w:fill="EAEEF2"/>
            <w:vAlign w:val="center"/>
          </w:tcPr>
          <w:p w14:paraId="797094DA" w14:textId="2715E9F0" w:rsidR="00194AD0" w:rsidRDefault="00BA25A7" w:rsidP="00BD3F0A">
            <w:pPr>
              <w:pStyle w:val="LookFeelTextRIBA"/>
            </w:pPr>
            <w:r>
              <w:t>solemn</w:t>
            </w:r>
          </w:p>
        </w:tc>
      </w:tr>
      <w:tr w:rsidR="00194AD0" w14:paraId="27F182C8" w14:textId="77777777" w:rsidTr="00152C21">
        <w:trPr>
          <w:trHeight w:hRule="exact" w:val="851"/>
        </w:trPr>
        <w:tc>
          <w:tcPr>
            <w:tcW w:w="2551" w:type="dxa"/>
            <w:shd w:val="clear" w:color="auto" w:fill="EAEEF2"/>
            <w:vAlign w:val="center"/>
          </w:tcPr>
          <w:p w14:paraId="26165E49" w14:textId="6A34BF53" w:rsidR="00194AD0" w:rsidRDefault="00BA25A7" w:rsidP="00BD3F0A">
            <w:pPr>
              <w:pStyle w:val="LookFeelTextRIBA"/>
            </w:pPr>
            <w:r>
              <w:t>whimsical</w:t>
            </w:r>
          </w:p>
        </w:tc>
        <w:tc>
          <w:tcPr>
            <w:tcW w:w="2552" w:type="dxa"/>
            <w:shd w:val="clear" w:color="auto" w:fill="EAEEF2"/>
            <w:vAlign w:val="center"/>
          </w:tcPr>
          <w:p w14:paraId="432BD4C9" w14:textId="0CDFC8CE" w:rsidR="00194AD0" w:rsidRDefault="00BA25A7" w:rsidP="00BD3F0A">
            <w:pPr>
              <w:pStyle w:val="LookFeelTextRIBA"/>
            </w:pPr>
            <w:r>
              <w:t>organic</w:t>
            </w:r>
          </w:p>
        </w:tc>
        <w:tc>
          <w:tcPr>
            <w:tcW w:w="2551" w:type="dxa"/>
            <w:shd w:val="clear" w:color="auto" w:fill="EAEEF2"/>
            <w:vAlign w:val="center"/>
          </w:tcPr>
          <w:p w14:paraId="038EFAB1" w14:textId="7D1453CC" w:rsidR="00194AD0" w:rsidRDefault="00BA25A7" w:rsidP="00BD3F0A">
            <w:pPr>
              <w:pStyle w:val="LookFeelTextRIBA"/>
            </w:pPr>
            <w:r>
              <w:t>hand-made</w:t>
            </w:r>
          </w:p>
        </w:tc>
        <w:tc>
          <w:tcPr>
            <w:tcW w:w="2552" w:type="dxa"/>
            <w:shd w:val="clear" w:color="auto" w:fill="EAEEF2"/>
            <w:vAlign w:val="center"/>
          </w:tcPr>
          <w:p w14:paraId="1F33F959" w14:textId="163F41E7" w:rsidR="00194AD0" w:rsidRDefault="00BA25A7" w:rsidP="00BD3F0A">
            <w:pPr>
              <w:pStyle w:val="LookFeelTextRIBA"/>
            </w:pPr>
            <w:r>
              <w:t>spacious</w:t>
            </w:r>
          </w:p>
        </w:tc>
      </w:tr>
      <w:tr w:rsidR="00194AD0" w14:paraId="4A7BEC56" w14:textId="77777777" w:rsidTr="00152C21">
        <w:trPr>
          <w:trHeight w:hRule="exact" w:val="851"/>
        </w:trPr>
        <w:tc>
          <w:tcPr>
            <w:tcW w:w="2551" w:type="dxa"/>
            <w:shd w:val="clear" w:color="auto" w:fill="EAEEF2"/>
            <w:vAlign w:val="center"/>
          </w:tcPr>
          <w:p w14:paraId="7732F604" w14:textId="2DE7A89C" w:rsidR="00194AD0" w:rsidRDefault="00BA25A7" w:rsidP="00BD3F0A">
            <w:pPr>
              <w:pStyle w:val="LookFeelTextRIBA"/>
            </w:pPr>
            <w:r>
              <w:t>sturdy</w:t>
            </w:r>
          </w:p>
        </w:tc>
        <w:tc>
          <w:tcPr>
            <w:tcW w:w="2552" w:type="dxa"/>
            <w:shd w:val="clear" w:color="auto" w:fill="EAEEF2"/>
            <w:vAlign w:val="center"/>
          </w:tcPr>
          <w:p w14:paraId="7914DC9A" w14:textId="4188907F" w:rsidR="00194AD0" w:rsidRDefault="00BA25A7" w:rsidP="00BD3F0A">
            <w:pPr>
              <w:pStyle w:val="LookFeelTextRIBA"/>
            </w:pPr>
            <w:r>
              <w:t>intimate</w:t>
            </w:r>
          </w:p>
        </w:tc>
        <w:tc>
          <w:tcPr>
            <w:tcW w:w="2551" w:type="dxa"/>
            <w:shd w:val="clear" w:color="auto" w:fill="EAEEF2"/>
            <w:vAlign w:val="center"/>
          </w:tcPr>
          <w:p w14:paraId="3060088A" w14:textId="65D60B16" w:rsidR="00194AD0" w:rsidRDefault="00BA25A7" w:rsidP="00BD3F0A">
            <w:pPr>
              <w:pStyle w:val="LookFeelTextRIBA"/>
            </w:pPr>
            <w:r>
              <w:t>bold</w:t>
            </w:r>
          </w:p>
        </w:tc>
        <w:tc>
          <w:tcPr>
            <w:tcW w:w="2552" w:type="dxa"/>
            <w:shd w:val="clear" w:color="auto" w:fill="EAEEF2"/>
            <w:vAlign w:val="center"/>
          </w:tcPr>
          <w:p w14:paraId="6F347510" w14:textId="0B0B33A0" w:rsidR="00194AD0" w:rsidRDefault="00BA25A7" w:rsidP="00BD3F0A">
            <w:pPr>
              <w:pStyle w:val="LookFeelTextRIBA"/>
            </w:pPr>
            <w:r>
              <w:t>soft</w:t>
            </w:r>
          </w:p>
        </w:tc>
      </w:tr>
      <w:tr w:rsidR="00194AD0" w14:paraId="7A0E00CD" w14:textId="77777777" w:rsidTr="00152C21">
        <w:trPr>
          <w:trHeight w:hRule="exact" w:val="851"/>
        </w:trPr>
        <w:tc>
          <w:tcPr>
            <w:tcW w:w="2551" w:type="dxa"/>
            <w:shd w:val="clear" w:color="auto" w:fill="EAEEF2"/>
            <w:vAlign w:val="center"/>
          </w:tcPr>
          <w:p w14:paraId="0F266D19" w14:textId="66602C13" w:rsidR="00194AD0" w:rsidRDefault="00BA25A7" w:rsidP="00BD3F0A">
            <w:pPr>
              <w:pStyle w:val="LookFeelTextRIBA"/>
            </w:pPr>
            <w:r>
              <w:t>polished</w:t>
            </w:r>
          </w:p>
        </w:tc>
        <w:tc>
          <w:tcPr>
            <w:tcW w:w="2552" w:type="dxa"/>
            <w:shd w:val="clear" w:color="auto" w:fill="EAEEF2"/>
            <w:vAlign w:val="center"/>
          </w:tcPr>
          <w:p w14:paraId="503400FE" w14:textId="7A729EC1" w:rsidR="00194AD0" w:rsidRDefault="00BA25A7" w:rsidP="00BD3F0A">
            <w:pPr>
              <w:pStyle w:val="LookFeelTextRIBA"/>
            </w:pPr>
            <w:r>
              <w:t>raw</w:t>
            </w:r>
          </w:p>
        </w:tc>
        <w:tc>
          <w:tcPr>
            <w:tcW w:w="2551" w:type="dxa"/>
            <w:shd w:val="clear" w:color="auto" w:fill="EAEEF2"/>
            <w:vAlign w:val="center"/>
          </w:tcPr>
          <w:p w14:paraId="7616F0DA" w14:textId="536AC85A" w:rsidR="00194AD0" w:rsidRDefault="00BA25A7" w:rsidP="00BD3F0A">
            <w:pPr>
              <w:pStyle w:val="LookFeelTextRIBA"/>
            </w:pPr>
            <w:r>
              <w:t>calming</w:t>
            </w:r>
          </w:p>
        </w:tc>
        <w:tc>
          <w:tcPr>
            <w:tcW w:w="2552" w:type="dxa"/>
            <w:shd w:val="clear" w:color="auto" w:fill="EAEEF2"/>
            <w:vAlign w:val="center"/>
          </w:tcPr>
          <w:p w14:paraId="6922E091" w14:textId="6A6E2E7F" w:rsidR="00194AD0" w:rsidRDefault="00BA25A7" w:rsidP="00BD3F0A">
            <w:pPr>
              <w:pStyle w:val="LookFeelTextRIBA"/>
            </w:pPr>
            <w:r>
              <w:t>colourful</w:t>
            </w:r>
          </w:p>
        </w:tc>
      </w:tr>
      <w:tr w:rsidR="00194AD0" w14:paraId="39ABC058" w14:textId="77777777" w:rsidTr="00152C21">
        <w:trPr>
          <w:trHeight w:hRule="exact" w:val="851"/>
        </w:trPr>
        <w:tc>
          <w:tcPr>
            <w:tcW w:w="2551" w:type="dxa"/>
            <w:shd w:val="clear" w:color="auto" w:fill="EAEEF2"/>
            <w:vAlign w:val="center"/>
          </w:tcPr>
          <w:p w14:paraId="0641A86B" w14:textId="70E946D6" w:rsidR="00194AD0" w:rsidRDefault="00BA25A7" w:rsidP="00BD3F0A">
            <w:pPr>
              <w:pStyle w:val="LookFeelTextRIBA"/>
            </w:pPr>
            <w:r>
              <w:t>comfortable</w:t>
            </w:r>
          </w:p>
        </w:tc>
        <w:tc>
          <w:tcPr>
            <w:tcW w:w="2552" w:type="dxa"/>
            <w:shd w:val="clear" w:color="auto" w:fill="EAEEF2"/>
            <w:vAlign w:val="center"/>
          </w:tcPr>
          <w:p w14:paraId="1FE6D2BC" w14:textId="42AA72BB" w:rsidR="00194AD0" w:rsidRDefault="00BA25A7" w:rsidP="00BD3F0A">
            <w:pPr>
              <w:pStyle w:val="LookFeelTextRIBA"/>
            </w:pPr>
            <w:r>
              <w:t>playful</w:t>
            </w:r>
          </w:p>
        </w:tc>
        <w:tc>
          <w:tcPr>
            <w:tcW w:w="2551" w:type="dxa"/>
            <w:shd w:val="clear" w:color="auto" w:fill="EAEEF2"/>
            <w:vAlign w:val="center"/>
          </w:tcPr>
          <w:p w14:paraId="752F432C" w14:textId="45C7A65A" w:rsidR="00194AD0" w:rsidRDefault="00BA25A7" w:rsidP="00BD3F0A">
            <w:pPr>
              <w:pStyle w:val="LookFeelTextRIBA"/>
            </w:pPr>
            <w:r>
              <w:t>extrovert</w:t>
            </w:r>
          </w:p>
        </w:tc>
        <w:tc>
          <w:tcPr>
            <w:tcW w:w="2552" w:type="dxa"/>
            <w:shd w:val="clear" w:color="auto" w:fill="EAEEF2"/>
            <w:vAlign w:val="center"/>
          </w:tcPr>
          <w:p w14:paraId="3130D6C3" w14:textId="665E4696" w:rsidR="00194AD0" w:rsidRDefault="00BA25A7" w:rsidP="00BD3F0A">
            <w:pPr>
              <w:pStyle w:val="LookFeelTextRIBA"/>
            </w:pPr>
            <w:r>
              <w:t>iconic</w:t>
            </w:r>
          </w:p>
        </w:tc>
      </w:tr>
      <w:tr w:rsidR="00194AD0" w14:paraId="4BDAF47C" w14:textId="77777777" w:rsidTr="00152C21">
        <w:trPr>
          <w:trHeight w:hRule="exact" w:val="851"/>
        </w:trPr>
        <w:tc>
          <w:tcPr>
            <w:tcW w:w="2551" w:type="dxa"/>
            <w:shd w:val="clear" w:color="auto" w:fill="EAEEF2"/>
            <w:vAlign w:val="center"/>
          </w:tcPr>
          <w:p w14:paraId="0CFED114" w14:textId="6ACC1505" w:rsidR="00194AD0" w:rsidRDefault="00BA25A7" w:rsidP="00BD3F0A">
            <w:pPr>
              <w:pStyle w:val="LookFeelTextRIBA"/>
            </w:pPr>
            <w:r>
              <w:t>high-tech</w:t>
            </w:r>
          </w:p>
        </w:tc>
        <w:tc>
          <w:tcPr>
            <w:tcW w:w="2552" w:type="dxa"/>
            <w:shd w:val="clear" w:color="auto" w:fill="EAEEF2"/>
            <w:vAlign w:val="center"/>
          </w:tcPr>
          <w:p w14:paraId="26A7AF54" w14:textId="28F3BDE1" w:rsidR="00194AD0" w:rsidRDefault="00BA25A7" w:rsidP="00BD3F0A">
            <w:pPr>
              <w:pStyle w:val="LookFeelTextRIBA"/>
            </w:pPr>
            <w:r>
              <w:t>secluded</w:t>
            </w:r>
          </w:p>
        </w:tc>
        <w:tc>
          <w:tcPr>
            <w:tcW w:w="2551" w:type="dxa"/>
            <w:shd w:val="clear" w:color="auto" w:fill="EAEEF2"/>
            <w:vAlign w:val="center"/>
          </w:tcPr>
          <w:p w14:paraId="09FDF2CD" w14:textId="002BC093" w:rsidR="00194AD0" w:rsidRDefault="00BA25A7" w:rsidP="00BD3F0A">
            <w:pPr>
              <w:pStyle w:val="LookFeelTextRIBA"/>
            </w:pPr>
            <w:r>
              <w:t>hard-wearing</w:t>
            </w:r>
          </w:p>
        </w:tc>
        <w:tc>
          <w:tcPr>
            <w:tcW w:w="2552" w:type="dxa"/>
            <w:shd w:val="clear" w:color="auto" w:fill="EAEEF2"/>
            <w:vAlign w:val="center"/>
          </w:tcPr>
          <w:p w14:paraId="6E58484F" w14:textId="4AF558C5" w:rsidR="00194AD0" w:rsidRDefault="00BA25A7" w:rsidP="00BD3F0A">
            <w:pPr>
              <w:pStyle w:val="LookFeelTextRIBA"/>
            </w:pPr>
            <w:r>
              <w:t>pristine</w:t>
            </w:r>
          </w:p>
        </w:tc>
      </w:tr>
      <w:tr w:rsidR="00194AD0" w14:paraId="02C740DE" w14:textId="77777777" w:rsidTr="00152C21">
        <w:trPr>
          <w:trHeight w:hRule="exact" w:val="851"/>
        </w:trPr>
        <w:tc>
          <w:tcPr>
            <w:tcW w:w="2551" w:type="dxa"/>
            <w:shd w:val="clear" w:color="auto" w:fill="EAEEF2"/>
            <w:vAlign w:val="center"/>
          </w:tcPr>
          <w:p w14:paraId="29E22791" w14:textId="3A82C67A" w:rsidR="00194AD0" w:rsidRDefault="00BA25A7" w:rsidP="00BD3F0A">
            <w:pPr>
              <w:pStyle w:val="LookFeelTextRIBA"/>
            </w:pPr>
            <w:r>
              <w:t>casual</w:t>
            </w:r>
          </w:p>
        </w:tc>
        <w:tc>
          <w:tcPr>
            <w:tcW w:w="2552" w:type="dxa"/>
            <w:shd w:val="clear" w:color="auto" w:fill="EAEEF2"/>
            <w:vAlign w:val="center"/>
          </w:tcPr>
          <w:p w14:paraId="6414BC71" w14:textId="4844895B" w:rsidR="00194AD0" w:rsidRDefault="00BA25A7" w:rsidP="00BD3F0A">
            <w:pPr>
              <w:pStyle w:val="LookFeelTextRIBA"/>
            </w:pPr>
            <w:r>
              <w:t>provocative</w:t>
            </w:r>
          </w:p>
        </w:tc>
        <w:tc>
          <w:tcPr>
            <w:tcW w:w="2551" w:type="dxa"/>
            <w:shd w:val="clear" w:color="auto" w:fill="EAEEF2"/>
            <w:vAlign w:val="center"/>
          </w:tcPr>
          <w:p w14:paraId="0A8E21EE" w14:textId="6F814DDB" w:rsidR="00194AD0" w:rsidRDefault="00BA25A7" w:rsidP="00BD3F0A">
            <w:pPr>
              <w:pStyle w:val="LookFeelTextRIBA"/>
            </w:pPr>
            <w:r>
              <w:t>futuristic</w:t>
            </w:r>
          </w:p>
        </w:tc>
        <w:tc>
          <w:tcPr>
            <w:tcW w:w="2552" w:type="dxa"/>
            <w:shd w:val="clear" w:color="auto" w:fill="EAEEF2"/>
            <w:vAlign w:val="center"/>
          </w:tcPr>
          <w:p w14:paraId="09B86A00" w14:textId="3953B948" w:rsidR="00194AD0" w:rsidRDefault="00BA25A7" w:rsidP="00BD3F0A">
            <w:pPr>
              <w:pStyle w:val="LookFeelTextRIBA"/>
            </w:pPr>
            <w:r>
              <w:t>modest</w:t>
            </w:r>
          </w:p>
        </w:tc>
      </w:tr>
    </w:tbl>
    <w:p w14:paraId="3ECC18AD" w14:textId="77777777" w:rsidR="00DF1FEE" w:rsidRDefault="00DF1FEE" w:rsidP="00194AD0">
      <w:pPr>
        <w:pStyle w:val="NormalRIBA"/>
      </w:pPr>
    </w:p>
    <w:p w14:paraId="36DB69EF" w14:textId="77777777" w:rsidR="00DF1FEE" w:rsidRDefault="00DF1FEE" w:rsidP="00194AD0">
      <w:pPr>
        <w:pStyle w:val="NormalRIBA"/>
      </w:pPr>
    </w:p>
    <w:p w14:paraId="263DEB85" w14:textId="77777777" w:rsidR="00DF1FEE" w:rsidRDefault="00DF1FEE" w:rsidP="00194AD0">
      <w:pPr>
        <w:pStyle w:val="NormalRIBA"/>
        <w:sectPr w:rsidR="00DF1FEE" w:rsidSect="005359C8">
          <w:pgSz w:w="11906" w:h="16838"/>
          <w:pgMar w:top="1701" w:right="851" w:bottom="1134" w:left="851" w:header="709" w:footer="709" w:gutter="0"/>
          <w:cols w:space="708"/>
          <w:formProt w:val="0"/>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right w:w="0" w:type="dxa"/>
        </w:tblCellMar>
        <w:tblLook w:val="04A0" w:firstRow="1" w:lastRow="0" w:firstColumn="1" w:lastColumn="0" w:noHBand="0" w:noVBand="1"/>
      </w:tblPr>
      <w:tblGrid>
        <w:gridCol w:w="3686"/>
        <w:gridCol w:w="6520"/>
      </w:tblGrid>
      <w:tr w:rsidR="004A5027" w14:paraId="270063AC" w14:textId="77777777" w:rsidTr="00152C21">
        <w:trPr>
          <w:trHeight w:val="520"/>
        </w:trPr>
        <w:tc>
          <w:tcPr>
            <w:tcW w:w="3686" w:type="dxa"/>
            <w:shd w:val="clear" w:color="auto" w:fill="D0D8DE"/>
          </w:tcPr>
          <w:p w14:paraId="2666D5A5" w14:textId="32FCC814" w:rsidR="004A5027" w:rsidRDefault="004A5027" w:rsidP="00A905CE">
            <w:pPr>
              <w:pStyle w:val="SectionHeadingRIBA"/>
            </w:pPr>
            <w:r>
              <w:t xml:space="preserve">Client </w:t>
            </w:r>
            <w:r w:rsidR="00A905CE">
              <w:t>N</w:t>
            </w:r>
            <w:r>
              <w:t>eeds</w:t>
            </w:r>
          </w:p>
        </w:tc>
        <w:tc>
          <w:tcPr>
            <w:tcW w:w="6520" w:type="dxa"/>
            <w:shd w:val="clear" w:color="auto" w:fill="EAEEF2"/>
            <w:tcMar>
              <w:top w:w="113" w:type="dxa"/>
              <w:left w:w="340" w:type="dxa"/>
              <w:bottom w:w="113" w:type="dxa"/>
              <w:right w:w="113" w:type="dxa"/>
            </w:tcMar>
          </w:tcPr>
          <w:p w14:paraId="7B1BD2D4" w14:textId="77777777" w:rsidR="00BC5265" w:rsidRDefault="00BC5265" w:rsidP="00BC5265">
            <w:pPr>
              <w:pStyle w:val="QuestionRIBA"/>
            </w:pPr>
            <w:r>
              <w:t>What are the key benefits the client wants to achieve?</w:t>
            </w:r>
          </w:p>
          <w:p w14:paraId="04575FBC" w14:textId="757416A2" w:rsidR="004A5027" w:rsidRDefault="00BC5265" w:rsidP="00BC5265">
            <w:pPr>
              <w:pStyle w:val="AnswerRIBA"/>
            </w:pPr>
            <w:r>
              <w:t>For every project, this should include financial, cost and programme targets. Considerations may also include the core goals of the client (organisation), eg productivity, operational effectiveness or quality of life.</w:t>
            </w:r>
          </w:p>
        </w:tc>
      </w:tr>
    </w:tbl>
    <w:p w14:paraId="0317CD63" w14:textId="77777777" w:rsidR="00194AD0" w:rsidRDefault="00194AD0" w:rsidP="00194AD0">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BA4FDE" w14:paraId="02DB9E7C" w14:textId="77777777" w:rsidTr="00152C21">
        <w:trPr>
          <w:trHeight w:val="20"/>
        </w:trPr>
        <w:tc>
          <w:tcPr>
            <w:tcW w:w="2381" w:type="dxa"/>
            <w:tcBorders>
              <w:top w:val="single" w:sz="6" w:space="0" w:color="auto"/>
              <w:bottom w:val="nil"/>
            </w:tcBorders>
            <w:shd w:val="clear" w:color="auto" w:fill="D0D8DE"/>
          </w:tcPr>
          <w:p w14:paraId="432F0B6F" w14:textId="2EC1BD4A" w:rsidR="00BA4FDE" w:rsidRDefault="00BA4FDE" w:rsidP="00F74B7B">
            <w:pPr>
              <w:pStyle w:val="TableTextRIBA"/>
            </w:pPr>
            <w:bookmarkStart w:id="4" w:name="moneB_TB_ClientNeeds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7ED66B34" w14:textId="5D3257DC" w:rsidR="00BA4FDE" w:rsidRDefault="00406A35" w:rsidP="009B3D6F">
            <w:pPr>
              <w:pStyle w:val="TableTextRIBA"/>
            </w:pPr>
            <w:r>
              <w:fldChar w:fldCharType="begin">
                <w:ffData>
                  <w:name w:val="txtObjectiveS8T2"/>
                  <w:enabled/>
                  <w:calcOnExit w:val="0"/>
                  <w:textInput>
                    <w:default w:val="What do you want to achieve?"/>
                  </w:textInput>
                </w:ffData>
              </w:fldChar>
            </w:r>
            <w:bookmarkStart w:id="5" w:name="txtObjectiveS8T2"/>
            <w:r>
              <w:instrText xml:space="preserve"> FORMTEXT </w:instrText>
            </w:r>
            <w:r>
              <w:fldChar w:fldCharType="separate"/>
            </w:r>
            <w:r w:rsidR="009B3D6F">
              <w:t>[What do you want to achieve?]</w:t>
            </w:r>
            <w:r>
              <w:fldChar w:fldCharType="end"/>
            </w:r>
            <w:bookmarkEnd w:id="5"/>
          </w:p>
        </w:tc>
      </w:tr>
      <w:tr w:rsidR="00BA4FDE" w14:paraId="53EDD5A4" w14:textId="77777777" w:rsidTr="00152C21">
        <w:trPr>
          <w:trHeight w:val="20"/>
        </w:trPr>
        <w:tc>
          <w:tcPr>
            <w:tcW w:w="2381" w:type="dxa"/>
            <w:tcBorders>
              <w:top w:val="nil"/>
              <w:bottom w:val="single" w:sz="36" w:space="0" w:color="FFFFFF" w:themeColor="background1"/>
            </w:tcBorders>
            <w:shd w:val="clear" w:color="auto" w:fill="auto"/>
          </w:tcPr>
          <w:p w14:paraId="3E5BA070" w14:textId="77777777" w:rsidR="00BA4FDE" w:rsidRDefault="00BA4FDE"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5C26B4AA" w14:textId="77777777" w:rsidR="00BA4FDE" w:rsidRDefault="00BA4FDE" w:rsidP="00F74B7B">
            <w:pPr>
              <w:pStyle w:val="TableTextRIBA"/>
            </w:pPr>
          </w:p>
        </w:tc>
      </w:tr>
      <w:tr w:rsidR="00BA4FDE" w14:paraId="5AE5FAE5"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629E664" w14:textId="77777777" w:rsidR="00BA4FDE" w:rsidRDefault="00BA4FDE"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70788728" w14:textId="2CEDE44F" w:rsidR="00BA4FDE" w:rsidRDefault="00406A35" w:rsidP="009B3D6F">
            <w:pPr>
              <w:pStyle w:val="TableTextRIBA"/>
            </w:pPr>
            <w:r>
              <w:fldChar w:fldCharType="begin">
                <w:ffData>
                  <w:name w:val="txtBenefitS8T2"/>
                  <w:enabled/>
                  <w:calcOnExit w:val="0"/>
                  <w:textInput>
                    <w:default w:val="Why do you want to achieve it?"/>
                  </w:textInput>
                </w:ffData>
              </w:fldChar>
            </w:r>
            <w:bookmarkStart w:id="6" w:name="txtBenefitS8T2"/>
            <w:r>
              <w:instrText xml:space="preserve"> FORMTEXT </w:instrText>
            </w:r>
            <w:r>
              <w:fldChar w:fldCharType="separate"/>
            </w:r>
            <w:r w:rsidR="009B3D6F">
              <w:t>[Why do you want to achieve it?]</w:t>
            </w:r>
            <w:r>
              <w:fldChar w:fldCharType="end"/>
            </w:r>
            <w:bookmarkEnd w:id="6"/>
          </w:p>
        </w:tc>
      </w:tr>
      <w:tr w:rsidR="00BA4FDE" w14:paraId="0B7AAE05"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43D71CA6" w14:textId="77777777" w:rsidR="00BA4FDE" w:rsidRDefault="00BA4FDE"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2E72F701" w14:textId="7FED734E" w:rsidR="00BA4FDE" w:rsidRDefault="00406A35" w:rsidP="009B3D6F">
            <w:pPr>
              <w:pStyle w:val="TableTextRIBA"/>
            </w:pPr>
            <w:r>
              <w:fldChar w:fldCharType="begin">
                <w:ffData>
                  <w:name w:val="txtRiskS8T2"/>
                  <w:enabled/>
                  <w:calcOnExit w:val="0"/>
                  <w:textInput>
                    <w:default w:val="What could go wrong?"/>
                  </w:textInput>
                </w:ffData>
              </w:fldChar>
            </w:r>
            <w:bookmarkStart w:id="7" w:name="txtRiskS8T2"/>
            <w:r>
              <w:instrText xml:space="preserve"> FORMTEXT </w:instrText>
            </w:r>
            <w:r>
              <w:fldChar w:fldCharType="separate"/>
            </w:r>
            <w:r w:rsidR="009B3D6F">
              <w:t>[What could go wrong?]</w:t>
            </w:r>
            <w:r>
              <w:fldChar w:fldCharType="end"/>
            </w:r>
            <w:bookmarkEnd w:id="7"/>
          </w:p>
        </w:tc>
      </w:tr>
      <w:tr w:rsidR="00BA4FDE" w14:paraId="69386000"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7C72A252" w14:textId="722F2387" w:rsidR="00BA4FDE" w:rsidRDefault="00BA4FDE" w:rsidP="00F74B7B">
            <w:pPr>
              <w:pStyle w:val="TableTextRIBA"/>
            </w:pPr>
            <w:r>
              <w:t xml:space="preserve">Risk </w:t>
            </w:r>
            <w:r w:rsidR="005578ED">
              <w:t>L</w:t>
            </w:r>
            <w:r>
              <w:t>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54CA1FF2" w14:textId="2126637B" w:rsidR="00BA4FDE" w:rsidRPr="00BE348D" w:rsidRDefault="00406A35" w:rsidP="00F74B7B">
            <w:pPr>
              <w:pStyle w:val="TableTextRIBA"/>
              <w:rPr>
                <w:b/>
                <w:caps/>
              </w:rPr>
            </w:pPr>
            <w:r w:rsidRPr="00DF0B8B">
              <w:rPr>
                <w:caps/>
                <w:color w:val="808080"/>
              </w:rPr>
              <w:fldChar w:fldCharType="begin">
                <w:ffData>
                  <w:name w:val="txtRiskLevelS8T2a"/>
                  <w:enabled/>
                  <w:calcOnExit w:val="0"/>
                  <w:entryMacro w:val="RiskLevel"/>
                  <w:textInput>
                    <w:default w:val="Low"/>
                  </w:textInput>
                </w:ffData>
              </w:fldChar>
            </w:r>
            <w:bookmarkStart w:id="8" w:name="txtRiskLevelS8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8"/>
            <w:r w:rsidR="00BA4FDE" w:rsidRPr="00BE348D">
              <w:rPr>
                <w:b/>
                <w:caps/>
              </w:rPr>
              <w:t xml:space="preserve">   </w:t>
            </w:r>
            <w:r w:rsidRPr="00DF0B8B">
              <w:rPr>
                <w:caps/>
                <w:color w:val="808080"/>
              </w:rPr>
              <w:fldChar w:fldCharType="begin">
                <w:ffData>
                  <w:name w:val="txtRiskLevelS8T2b"/>
                  <w:enabled/>
                  <w:calcOnExit w:val="0"/>
                  <w:entryMacro w:val="RiskLevel"/>
                  <w:textInput>
                    <w:default w:val="Medium"/>
                  </w:textInput>
                </w:ffData>
              </w:fldChar>
            </w:r>
            <w:bookmarkStart w:id="9" w:name="txtRiskLevelS8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9"/>
            <w:r w:rsidR="00BA4FDE" w:rsidRPr="00BE348D">
              <w:rPr>
                <w:b/>
                <w:caps/>
              </w:rPr>
              <w:t xml:space="preserve">   </w:t>
            </w:r>
            <w:r w:rsidRPr="00DF0B8B">
              <w:rPr>
                <w:caps/>
                <w:color w:val="808080"/>
              </w:rPr>
              <w:fldChar w:fldCharType="begin">
                <w:ffData>
                  <w:name w:val="txtRiskLevelS8T2c"/>
                  <w:enabled/>
                  <w:calcOnExit w:val="0"/>
                  <w:entryMacro w:val="RiskLevel"/>
                  <w:textInput>
                    <w:default w:val="High"/>
                  </w:textInput>
                </w:ffData>
              </w:fldChar>
            </w:r>
            <w:bookmarkStart w:id="10" w:name="txtRiskLevelS8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10"/>
          </w:p>
        </w:tc>
      </w:tr>
      <w:bookmarkEnd w:id="4"/>
    </w:tbl>
    <w:p w14:paraId="5AE0B501" w14:textId="77777777" w:rsidR="00073A36" w:rsidRDefault="00073A36" w:rsidP="00073A36">
      <w:pPr>
        <w:pStyle w:val="TableDividerRIBA"/>
      </w:pPr>
    </w:p>
    <w:p w14:paraId="46343504" w14:textId="77777777" w:rsidR="00073A36" w:rsidRDefault="00073A36" w:rsidP="00073A36">
      <w:pPr>
        <w:pStyle w:val="TableDividerRIBA"/>
      </w:pPr>
    </w:p>
    <w:p w14:paraId="798CDBF3" w14:textId="77777777" w:rsidR="00073A36" w:rsidRDefault="00073A36">
      <w:pPr>
        <w:spacing w:after="160" w:line="259" w:lineRule="auto"/>
      </w:pPr>
    </w:p>
    <w:p w14:paraId="742859DF" w14:textId="77777777" w:rsidR="00073A36" w:rsidRDefault="00073A36">
      <w:pPr>
        <w:spacing w:after="160" w:line="259" w:lineRule="auto"/>
        <w:sectPr w:rsidR="00073A36"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3686"/>
        <w:gridCol w:w="6520"/>
      </w:tblGrid>
      <w:tr w:rsidR="00403B94" w14:paraId="0266C98D" w14:textId="77777777" w:rsidTr="00152C21">
        <w:trPr>
          <w:trHeight w:val="397"/>
        </w:trPr>
        <w:tc>
          <w:tcPr>
            <w:tcW w:w="3686" w:type="dxa"/>
            <w:shd w:val="clear" w:color="auto" w:fill="D0D8DE"/>
            <w:tcMar>
              <w:top w:w="170" w:type="dxa"/>
              <w:left w:w="193" w:type="dxa"/>
              <w:bottom w:w="113" w:type="dxa"/>
              <w:right w:w="113" w:type="dxa"/>
            </w:tcMar>
          </w:tcPr>
          <w:p w14:paraId="04A08994" w14:textId="77777777" w:rsidR="00403B94" w:rsidRDefault="00F23CC3" w:rsidP="00BD3F0A">
            <w:pPr>
              <w:pStyle w:val="SectionHeadingRIBA"/>
            </w:pPr>
            <w:r>
              <w:t>User Experience</w:t>
            </w:r>
          </w:p>
        </w:tc>
        <w:tc>
          <w:tcPr>
            <w:tcW w:w="6520" w:type="dxa"/>
            <w:shd w:val="clear" w:color="auto" w:fill="EAEEF2"/>
            <w:tcMar>
              <w:top w:w="113" w:type="dxa"/>
              <w:left w:w="340" w:type="dxa"/>
              <w:bottom w:w="113" w:type="dxa"/>
              <w:right w:w="113" w:type="dxa"/>
            </w:tcMar>
          </w:tcPr>
          <w:p w14:paraId="1DCAA69E" w14:textId="6FD2D326" w:rsidR="00403B94" w:rsidRDefault="00F23CC3" w:rsidP="00AF3BCC">
            <w:pPr>
              <w:pStyle w:val="QuestionRIBA"/>
            </w:pPr>
            <w:r w:rsidRPr="00436A06">
              <w:t>How will the user experience the building or space?</w:t>
            </w:r>
            <w:r w:rsidRPr="006F11CB">
              <w:t xml:space="preserve"> </w:t>
            </w:r>
            <w:r w:rsidRPr="00D96861">
              <w:t xml:space="preserve">Considerations may include usability, accessibility and inclusion, safety, comfort and wellbeing, look and feel, and opportunity for interaction. Refer also to the </w:t>
            </w:r>
            <w:r w:rsidR="001E3918">
              <w:t>Look &amp; Feel</w:t>
            </w:r>
            <w:r w:rsidRPr="00D96861">
              <w:t xml:space="preserve"> page to inform the objectives.</w:t>
            </w:r>
          </w:p>
        </w:tc>
      </w:tr>
    </w:tbl>
    <w:p w14:paraId="3C4EEB02" w14:textId="77777777" w:rsidR="00194AD0" w:rsidRDefault="00194AD0" w:rsidP="00F23CC3">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F23CC3" w14:paraId="6DA32B3B" w14:textId="77777777" w:rsidTr="00152C21">
        <w:trPr>
          <w:trHeight w:val="20"/>
        </w:trPr>
        <w:tc>
          <w:tcPr>
            <w:tcW w:w="2381" w:type="dxa"/>
            <w:tcBorders>
              <w:top w:val="single" w:sz="6" w:space="0" w:color="auto"/>
              <w:bottom w:val="nil"/>
            </w:tcBorders>
            <w:shd w:val="clear" w:color="auto" w:fill="D0D8DE"/>
          </w:tcPr>
          <w:p w14:paraId="3A9A7BD4" w14:textId="41F2EFEC" w:rsidR="00F23CC3" w:rsidRDefault="00F23CC3" w:rsidP="00BD3F0A">
            <w:pPr>
              <w:pStyle w:val="TableTextRIBA"/>
            </w:pPr>
            <w:bookmarkStart w:id="11" w:name="moneB_TB_UserExperience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538D4529" w14:textId="0CB8D930" w:rsidR="00F23CC3" w:rsidRDefault="00406A35" w:rsidP="009B3D6F">
            <w:pPr>
              <w:pStyle w:val="TableTextRIBA"/>
            </w:pPr>
            <w:r>
              <w:fldChar w:fldCharType="begin">
                <w:ffData>
                  <w:name w:val="txtObjectiveS9T2"/>
                  <w:enabled/>
                  <w:calcOnExit w:val="0"/>
                  <w:textInput>
                    <w:default w:val="What do you want to achieve?"/>
                  </w:textInput>
                </w:ffData>
              </w:fldChar>
            </w:r>
            <w:bookmarkStart w:id="12" w:name="txtObjectiveS9T2"/>
            <w:r>
              <w:instrText xml:space="preserve"> FORMTEXT </w:instrText>
            </w:r>
            <w:r>
              <w:fldChar w:fldCharType="separate"/>
            </w:r>
            <w:r w:rsidR="009B3D6F">
              <w:t>[What do you want to achieve?]</w:t>
            </w:r>
            <w:r>
              <w:fldChar w:fldCharType="end"/>
            </w:r>
            <w:bookmarkEnd w:id="12"/>
          </w:p>
        </w:tc>
      </w:tr>
      <w:tr w:rsidR="00F23CC3" w14:paraId="6105448E" w14:textId="77777777" w:rsidTr="00152C21">
        <w:trPr>
          <w:trHeight w:val="20"/>
        </w:trPr>
        <w:tc>
          <w:tcPr>
            <w:tcW w:w="2381" w:type="dxa"/>
            <w:tcBorders>
              <w:top w:val="nil"/>
              <w:bottom w:val="single" w:sz="36" w:space="0" w:color="FFFFFF" w:themeColor="background1"/>
            </w:tcBorders>
            <w:shd w:val="clear" w:color="auto" w:fill="auto"/>
          </w:tcPr>
          <w:p w14:paraId="27BE6182" w14:textId="77777777" w:rsidR="00F23CC3" w:rsidRDefault="00F23CC3" w:rsidP="00BD3F0A">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4DAF816E" w14:textId="77777777" w:rsidR="00F23CC3" w:rsidRDefault="00F23CC3" w:rsidP="00BD3F0A">
            <w:pPr>
              <w:pStyle w:val="TableTextRIBA"/>
            </w:pPr>
          </w:p>
        </w:tc>
      </w:tr>
      <w:tr w:rsidR="00F23CC3" w14:paraId="5394A1A9"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2223F57F" w14:textId="77777777" w:rsidR="00F23CC3" w:rsidRDefault="00F23CC3" w:rsidP="00BD3F0A">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588DD0EB" w14:textId="3A1A1F00" w:rsidR="00F23CC3" w:rsidRDefault="00406A35" w:rsidP="009B3D6F">
            <w:pPr>
              <w:pStyle w:val="TableTextRIBA"/>
            </w:pPr>
            <w:r>
              <w:fldChar w:fldCharType="begin">
                <w:ffData>
                  <w:name w:val="txtBenefitS9T2"/>
                  <w:enabled/>
                  <w:calcOnExit w:val="0"/>
                  <w:textInput>
                    <w:default w:val="Why do you want to achieve it?"/>
                  </w:textInput>
                </w:ffData>
              </w:fldChar>
            </w:r>
            <w:bookmarkStart w:id="13" w:name="txtBenefitS9T2"/>
            <w:r>
              <w:instrText xml:space="preserve"> FORMTEXT </w:instrText>
            </w:r>
            <w:r>
              <w:fldChar w:fldCharType="separate"/>
            </w:r>
            <w:r w:rsidR="009B3D6F">
              <w:t>[Why do you want to achieve it?]</w:t>
            </w:r>
            <w:r>
              <w:fldChar w:fldCharType="end"/>
            </w:r>
            <w:bookmarkEnd w:id="13"/>
          </w:p>
        </w:tc>
      </w:tr>
      <w:tr w:rsidR="00F23CC3" w14:paraId="115272E0"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080AA584" w14:textId="77777777" w:rsidR="00F23CC3" w:rsidRDefault="00F23CC3" w:rsidP="00BD3F0A">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1B7C799E" w14:textId="4D1A8A8B" w:rsidR="00F23CC3" w:rsidRDefault="00406A35" w:rsidP="009B3D6F">
            <w:pPr>
              <w:pStyle w:val="TableTextRIBA"/>
            </w:pPr>
            <w:r>
              <w:fldChar w:fldCharType="begin">
                <w:ffData>
                  <w:name w:val="txtRiskS9T2"/>
                  <w:enabled/>
                  <w:calcOnExit w:val="0"/>
                  <w:textInput>
                    <w:default w:val="What could go wrong?"/>
                  </w:textInput>
                </w:ffData>
              </w:fldChar>
            </w:r>
            <w:bookmarkStart w:id="14" w:name="txtRiskS9T2"/>
            <w:r>
              <w:instrText xml:space="preserve"> FORMTEXT </w:instrText>
            </w:r>
            <w:r>
              <w:fldChar w:fldCharType="separate"/>
            </w:r>
            <w:r w:rsidR="009B3D6F">
              <w:t>[What could go wrong?]</w:t>
            </w:r>
            <w:r>
              <w:fldChar w:fldCharType="end"/>
            </w:r>
            <w:bookmarkEnd w:id="14"/>
          </w:p>
        </w:tc>
      </w:tr>
      <w:tr w:rsidR="00F23CC3" w14:paraId="43DD2772"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230DB200" w14:textId="1572DD1E" w:rsidR="00F23CC3" w:rsidRDefault="00F23CC3" w:rsidP="00BD3F0A">
            <w:pPr>
              <w:pStyle w:val="TableTextRIBA"/>
            </w:pPr>
            <w:r>
              <w:t xml:space="preserve">Risk </w:t>
            </w:r>
            <w:r w:rsidR="005578ED">
              <w:t>L</w:t>
            </w:r>
            <w:r>
              <w:t>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5F726D6F" w14:textId="3977F4DC" w:rsidR="00F23CC3" w:rsidRPr="00BE348D" w:rsidRDefault="00406A35" w:rsidP="00BD3F0A">
            <w:pPr>
              <w:pStyle w:val="TableTextRIBA"/>
              <w:rPr>
                <w:b/>
                <w:caps/>
              </w:rPr>
            </w:pPr>
            <w:r w:rsidRPr="00DF0B8B">
              <w:rPr>
                <w:caps/>
                <w:color w:val="808080"/>
              </w:rPr>
              <w:fldChar w:fldCharType="begin">
                <w:ffData>
                  <w:name w:val="txtRiskLevelS9T2a"/>
                  <w:enabled/>
                  <w:calcOnExit w:val="0"/>
                  <w:entryMacro w:val="RiskLevel"/>
                  <w:textInput>
                    <w:default w:val="Low"/>
                  </w:textInput>
                </w:ffData>
              </w:fldChar>
            </w:r>
            <w:bookmarkStart w:id="15" w:name="txtRiskLevelS9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15"/>
            <w:r w:rsidR="00F23CC3" w:rsidRPr="00BE348D">
              <w:rPr>
                <w:b/>
                <w:caps/>
              </w:rPr>
              <w:t xml:space="preserve">   </w:t>
            </w:r>
            <w:r w:rsidRPr="00DF0B8B">
              <w:rPr>
                <w:caps/>
                <w:color w:val="808080"/>
              </w:rPr>
              <w:fldChar w:fldCharType="begin">
                <w:ffData>
                  <w:name w:val="txtRiskLevelS9T2b"/>
                  <w:enabled/>
                  <w:calcOnExit w:val="0"/>
                  <w:entryMacro w:val="RiskLevel"/>
                  <w:textInput>
                    <w:default w:val="Medium"/>
                  </w:textInput>
                </w:ffData>
              </w:fldChar>
            </w:r>
            <w:bookmarkStart w:id="16" w:name="txtRiskLevelS9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16"/>
            <w:r w:rsidR="00F23CC3" w:rsidRPr="00BE348D">
              <w:rPr>
                <w:b/>
                <w:caps/>
              </w:rPr>
              <w:t xml:space="preserve">   </w:t>
            </w:r>
            <w:r w:rsidRPr="00DF0B8B">
              <w:rPr>
                <w:caps/>
                <w:color w:val="808080"/>
              </w:rPr>
              <w:fldChar w:fldCharType="begin">
                <w:ffData>
                  <w:name w:val="txtRiskLevelS9T2c"/>
                  <w:enabled/>
                  <w:calcOnExit w:val="0"/>
                  <w:entryMacro w:val="RiskLevel"/>
                  <w:textInput>
                    <w:default w:val="High"/>
                  </w:textInput>
                </w:ffData>
              </w:fldChar>
            </w:r>
            <w:bookmarkStart w:id="17" w:name="txtRiskLevelS9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17"/>
          </w:p>
        </w:tc>
      </w:tr>
      <w:bookmarkEnd w:id="11"/>
    </w:tbl>
    <w:p w14:paraId="5BE2A71A" w14:textId="77777777" w:rsidR="00073A36" w:rsidRDefault="00073A36" w:rsidP="00073A36">
      <w:pPr>
        <w:pStyle w:val="TableDividerRIBA"/>
      </w:pPr>
    </w:p>
    <w:p w14:paraId="28267864" w14:textId="77777777" w:rsidR="00073A36" w:rsidRDefault="00073A36" w:rsidP="00073A36">
      <w:pPr>
        <w:pStyle w:val="TableDividerRIBA"/>
      </w:pPr>
    </w:p>
    <w:p w14:paraId="213189AE" w14:textId="77777777" w:rsidR="00073A36" w:rsidRDefault="00073A36">
      <w:pPr>
        <w:spacing w:after="160" w:line="259" w:lineRule="auto"/>
      </w:pPr>
    </w:p>
    <w:p w14:paraId="033F9BFD" w14:textId="77777777" w:rsidR="00073A36" w:rsidRDefault="00073A36">
      <w:pPr>
        <w:spacing w:after="160" w:line="259" w:lineRule="auto"/>
        <w:sectPr w:rsidR="00073A36"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right w:w="0" w:type="dxa"/>
        </w:tblCellMar>
        <w:tblLook w:val="04A0" w:firstRow="1" w:lastRow="0" w:firstColumn="1" w:lastColumn="0" w:noHBand="0" w:noVBand="1"/>
      </w:tblPr>
      <w:tblGrid>
        <w:gridCol w:w="3686"/>
        <w:gridCol w:w="6520"/>
      </w:tblGrid>
      <w:tr w:rsidR="00582783" w14:paraId="6CD4FAD9" w14:textId="77777777" w:rsidTr="00152C21">
        <w:trPr>
          <w:trHeight w:val="397"/>
        </w:trPr>
        <w:tc>
          <w:tcPr>
            <w:tcW w:w="3686" w:type="dxa"/>
            <w:shd w:val="clear" w:color="auto" w:fill="D0D8DE"/>
            <w:tcMar>
              <w:top w:w="170" w:type="dxa"/>
              <w:left w:w="113" w:type="dxa"/>
              <w:bottom w:w="113" w:type="dxa"/>
              <w:right w:w="113" w:type="dxa"/>
            </w:tcMar>
          </w:tcPr>
          <w:p w14:paraId="76E3C205" w14:textId="77777777" w:rsidR="00582783" w:rsidRDefault="00C01256" w:rsidP="00BD3F0A">
            <w:pPr>
              <w:pStyle w:val="SectionHeadingRIBA"/>
            </w:pPr>
            <w:r>
              <w:t>Placemaking</w:t>
            </w:r>
          </w:p>
        </w:tc>
        <w:tc>
          <w:tcPr>
            <w:tcW w:w="6520" w:type="dxa"/>
            <w:shd w:val="clear" w:color="auto" w:fill="EAEEF2"/>
            <w:tcMar>
              <w:top w:w="170" w:type="dxa"/>
              <w:left w:w="340" w:type="dxa"/>
              <w:bottom w:w="113" w:type="dxa"/>
              <w:right w:w="113" w:type="dxa"/>
            </w:tcMar>
          </w:tcPr>
          <w:p w14:paraId="34383EFB" w14:textId="795C66A9" w:rsidR="00582783" w:rsidRPr="009067FD" w:rsidRDefault="00C01256" w:rsidP="00AF3BCC">
            <w:pPr>
              <w:pStyle w:val="QuestionRIBA"/>
            </w:pPr>
            <w:r w:rsidRPr="009067FD">
              <w:t>How will the building or space relate to its surroundings?</w:t>
            </w:r>
            <w:r w:rsidR="009067FD" w:rsidRPr="009067FD">
              <w:t xml:space="preserve"> </w:t>
            </w:r>
            <w:r w:rsidRPr="009067FD">
              <w:t>Considerations may include the scale and density of its context, surrounding uses, preferences for public accessibility or privacy, and visual amenity.</w:t>
            </w:r>
          </w:p>
        </w:tc>
      </w:tr>
    </w:tbl>
    <w:p w14:paraId="41A8449A" w14:textId="77777777" w:rsidR="00C01256" w:rsidRDefault="00C01256" w:rsidP="00C01256">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BA4FDE" w14:paraId="0DD24ECA" w14:textId="77777777" w:rsidTr="00152C21">
        <w:trPr>
          <w:trHeight w:val="20"/>
        </w:trPr>
        <w:tc>
          <w:tcPr>
            <w:tcW w:w="2381" w:type="dxa"/>
            <w:tcBorders>
              <w:top w:val="single" w:sz="6" w:space="0" w:color="auto"/>
              <w:bottom w:val="nil"/>
            </w:tcBorders>
            <w:shd w:val="clear" w:color="auto" w:fill="D0D8DE"/>
          </w:tcPr>
          <w:p w14:paraId="6F5CA5D4" w14:textId="7299911A" w:rsidR="00BA4FDE" w:rsidRDefault="00BA4FDE" w:rsidP="00F74B7B">
            <w:pPr>
              <w:pStyle w:val="TableTextRIBA"/>
            </w:pPr>
            <w:bookmarkStart w:id="18" w:name="moneB_TB_Placemaking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5052A6B5" w14:textId="12455CD0" w:rsidR="00BA4FDE" w:rsidRDefault="00406A35" w:rsidP="009B3D6F">
            <w:pPr>
              <w:pStyle w:val="TableTextRIBA"/>
            </w:pPr>
            <w:r>
              <w:fldChar w:fldCharType="begin">
                <w:ffData>
                  <w:name w:val="txtObjectiveS10T2"/>
                  <w:enabled/>
                  <w:calcOnExit w:val="0"/>
                  <w:textInput>
                    <w:default w:val="What do you want to achieve?"/>
                  </w:textInput>
                </w:ffData>
              </w:fldChar>
            </w:r>
            <w:bookmarkStart w:id="19" w:name="txtObjectiveS10T2"/>
            <w:r>
              <w:instrText xml:space="preserve"> FORMTEXT </w:instrText>
            </w:r>
            <w:r>
              <w:fldChar w:fldCharType="separate"/>
            </w:r>
            <w:r w:rsidR="009B3D6F">
              <w:t>[What do you want to achieve?]</w:t>
            </w:r>
            <w:r>
              <w:fldChar w:fldCharType="end"/>
            </w:r>
            <w:bookmarkEnd w:id="19"/>
          </w:p>
        </w:tc>
      </w:tr>
      <w:tr w:rsidR="00BA4FDE" w14:paraId="421D7509" w14:textId="77777777" w:rsidTr="00152C21">
        <w:trPr>
          <w:trHeight w:val="20"/>
        </w:trPr>
        <w:tc>
          <w:tcPr>
            <w:tcW w:w="2381" w:type="dxa"/>
            <w:tcBorders>
              <w:top w:val="nil"/>
              <w:bottom w:val="single" w:sz="36" w:space="0" w:color="FFFFFF" w:themeColor="background1"/>
            </w:tcBorders>
            <w:shd w:val="clear" w:color="auto" w:fill="auto"/>
          </w:tcPr>
          <w:p w14:paraId="58255779" w14:textId="77777777" w:rsidR="00BA4FDE" w:rsidRDefault="00BA4FDE"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2B99B0B9" w14:textId="77777777" w:rsidR="00BA4FDE" w:rsidRDefault="00BA4FDE" w:rsidP="00F74B7B">
            <w:pPr>
              <w:pStyle w:val="TableTextRIBA"/>
            </w:pPr>
          </w:p>
        </w:tc>
      </w:tr>
      <w:tr w:rsidR="00BA4FDE" w14:paraId="59479511"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7F1FAD36" w14:textId="77777777" w:rsidR="00BA4FDE" w:rsidRDefault="00BA4FDE"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7D44F3BD" w14:textId="4D6718D6" w:rsidR="00BA4FDE" w:rsidRDefault="00406A35" w:rsidP="009B3D6F">
            <w:pPr>
              <w:pStyle w:val="TableTextRIBA"/>
            </w:pPr>
            <w:r>
              <w:fldChar w:fldCharType="begin">
                <w:ffData>
                  <w:name w:val="txtBenefitS10T2"/>
                  <w:enabled/>
                  <w:calcOnExit w:val="0"/>
                  <w:textInput>
                    <w:default w:val="Why do you want to achieve it?"/>
                  </w:textInput>
                </w:ffData>
              </w:fldChar>
            </w:r>
            <w:bookmarkStart w:id="20" w:name="txtBenefitS10T2"/>
            <w:r>
              <w:instrText xml:space="preserve"> FORMTEXT </w:instrText>
            </w:r>
            <w:r>
              <w:fldChar w:fldCharType="separate"/>
            </w:r>
            <w:r w:rsidR="009B3D6F">
              <w:t>[Why do you want to achieve it?]</w:t>
            </w:r>
            <w:r>
              <w:fldChar w:fldCharType="end"/>
            </w:r>
            <w:bookmarkEnd w:id="20"/>
          </w:p>
        </w:tc>
      </w:tr>
      <w:tr w:rsidR="00BA4FDE" w14:paraId="4D2141D4"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2A2E8D4F" w14:textId="77777777" w:rsidR="00BA4FDE" w:rsidRDefault="00BA4FDE"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56EFEB43" w14:textId="513BE86F" w:rsidR="00BA4FDE" w:rsidRDefault="00406A35" w:rsidP="009B3D6F">
            <w:pPr>
              <w:pStyle w:val="TableTextRIBA"/>
            </w:pPr>
            <w:r>
              <w:fldChar w:fldCharType="begin">
                <w:ffData>
                  <w:name w:val="txtRiskS10T2"/>
                  <w:enabled/>
                  <w:calcOnExit w:val="0"/>
                  <w:textInput>
                    <w:default w:val="What could go wrong?"/>
                  </w:textInput>
                </w:ffData>
              </w:fldChar>
            </w:r>
            <w:bookmarkStart w:id="21" w:name="txtRiskS10T2"/>
            <w:r>
              <w:instrText xml:space="preserve"> FORMTEXT </w:instrText>
            </w:r>
            <w:r>
              <w:fldChar w:fldCharType="separate"/>
            </w:r>
            <w:r w:rsidR="009B3D6F">
              <w:t>[What could go wrong?]</w:t>
            </w:r>
            <w:r>
              <w:fldChar w:fldCharType="end"/>
            </w:r>
            <w:bookmarkEnd w:id="21"/>
          </w:p>
        </w:tc>
      </w:tr>
      <w:tr w:rsidR="00BA4FDE" w14:paraId="1FDBD7DA"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0FE74FB7" w14:textId="08607E0C" w:rsidR="00BA4FDE" w:rsidRDefault="00BA4FDE" w:rsidP="00F74B7B">
            <w:pPr>
              <w:pStyle w:val="TableTextRIBA"/>
            </w:pPr>
            <w:r>
              <w:t xml:space="preserve">Risk </w:t>
            </w:r>
            <w:r w:rsidR="005578ED">
              <w:t>L</w:t>
            </w:r>
            <w:r>
              <w:t>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37E9CFF6" w14:textId="5B3D7C2A" w:rsidR="00BA4FDE" w:rsidRPr="00BE348D" w:rsidRDefault="00406A35" w:rsidP="00F74B7B">
            <w:pPr>
              <w:pStyle w:val="TableTextRIBA"/>
              <w:rPr>
                <w:b/>
                <w:caps/>
              </w:rPr>
            </w:pPr>
            <w:r w:rsidRPr="00DF0B8B">
              <w:rPr>
                <w:caps/>
                <w:color w:val="808080"/>
              </w:rPr>
              <w:fldChar w:fldCharType="begin">
                <w:ffData>
                  <w:name w:val="txtRiskLevelS10T2a"/>
                  <w:enabled/>
                  <w:calcOnExit w:val="0"/>
                  <w:entryMacro w:val="RiskLevel"/>
                  <w:textInput>
                    <w:default w:val="Low"/>
                  </w:textInput>
                </w:ffData>
              </w:fldChar>
            </w:r>
            <w:bookmarkStart w:id="22" w:name="txtRiskLevelS10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22"/>
            <w:r w:rsidR="00BA4FDE" w:rsidRPr="00BE348D">
              <w:rPr>
                <w:b/>
                <w:caps/>
              </w:rPr>
              <w:t xml:space="preserve">   </w:t>
            </w:r>
            <w:r w:rsidRPr="00DF0B8B">
              <w:rPr>
                <w:caps/>
                <w:color w:val="808080"/>
              </w:rPr>
              <w:fldChar w:fldCharType="begin">
                <w:ffData>
                  <w:name w:val="txtRiskLevelS10T2b"/>
                  <w:enabled/>
                  <w:calcOnExit w:val="0"/>
                  <w:entryMacro w:val="RiskLevel"/>
                  <w:textInput>
                    <w:default w:val="Medium"/>
                  </w:textInput>
                </w:ffData>
              </w:fldChar>
            </w:r>
            <w:bookmarkStart w:id="23" w:name="txtRiskLevelS10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23"/>
            <w:r w:rsidR="00BA4FDE" w:rsidRPr="00BE348D">
              <w:rPr>
                <w:b/>
                <w:caps/>
              </w:rPr>
              <w:t xml:space="preserve">   </w:t>
            </w:r>
            <w:r w:rsidRPr="00DF0B8B">
              <w:rPr>
                <w:caps/>
                <w:color w:val="808080"/>
              </w:rPr>
              <w:fldChar w:fldCharType="begin">
                <w:ffData>
                  <w:name w:val="txtRiskLevelS10T2c"/>
                  <w:enabled/>
                  <w:calcOnExit w:val="0"/>
                  <w:entryMacro w:val="RiskLevel"/>
                  <w:textInput>
                    <w:default w:val="High"/>
                  </w:textInput>
                </w:ffData>
              </w:fldChar>
            </w:r>
            <w:bookmarkStart w:id="24" w:name="txtRiskLevelS10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24"/>
          </w:p>
        </w:tc>
      </w:tr>
      <w:bookmarkEnd w:id="18"/>
    </w:tbl>
    <w:p w14:paraId="66E55118" w14:textId="77777777" w:rsidR="00073A36" w:rsidRDefault="00073A36" w:rsidP="00073A36">
      <w:pPr>
        <w:pStyle w:val="TableDividerRIBA"/>
      </w:pPr>
    </w:p>
    <w:p w14:paraId="16A17E85" w14:textId="77777777" w:rsidR="00073A36" w:rsidRDefault="00073A36" w:rsidP="00073A36">
      <w:pPr>
        <w:pStyle w:val="TableDividerRIBA"/>
      </w:pPr>
    </w:p>
    <w:p w14:paraId="0664EB7A" w14:textId="77777777" w:rsidR="00073A36" w:rsidRDefault="00073A36" w:rsidP="00C01256">
      <w:pPr>
        <w:spacing w:after="160" w:line="259" w:lineRule="auto"/>
      </w:pPr>
    </w:p>
    <w:p w14:paraId="481021A2" w14:textId="77777777" w:rsidR="00073A36" w:rsidRDefault="00073A36" w:rsidP="00C01256">
      <w:pPr>
        <w:spacing w:after="160" w:line="259" w:lineRule="auto"/>
        <w:sectPr w:rsidR="00073A36"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3686"/>
        <w:gridCol w:w="6520"/>
      </w:tblGrid>
      <w:tr w:rsidR="00C01256" w14:paraId="190C90CC" w14:textId="77777777" w:rsidTr="00152C21">
        <w:trPr>
          <w:trHeight w:val="397"/>
        </w:trPr>
        <w:tc>
          <w:tcPr>
            <w:tcW w:w="3686" w:type="dxa"/>
            <w:shd w:val="clear" w:color="auto" w:fill="D0D8DE"/>
            <w:tcMar>
              <w:top w:w="170" w:type="dxa"/>
              <w:left w:w="193" w:type="dxa"/>
              <w:bottom w:w="113" w:type="dxa"/>
              <w:right w:w="113" w:type="dxa"/>
            </w:tcMar>
          </w:tcPr>
          <w:p w14:paraId="1F4BB9A4" w14:textId="0FCA9DD7" w:rsidR="00C01256" w:rsidRDefault="00C01256" w:rsidP="008E1F04">
            <w:pPr>
              <w:pStyle w:val="SectionHeadingRIBA"/>
            </w:pPr>
            <w:r>
              <w:t xml:space="preserve">Culture </w:t>
            </w:r>
            <w:r w:rsidR="008E1F04">
              <w:t>and</w:t>
            </w:r>
            <w:r>
              <w:t xml:space="preserve"> Community</w:t>
            </w:r>
          </w:p>
        </w:tc>
        <w:tc>
          <w:tcPr>
            <w:tcW w:w="6520" w:type="dxa"/>
            <w:shd w:val="clear" w:color="auto" w:fill="EAEEF2"/>
            <w:tcMar>
              <w:top w:w="170" w:type="dxa"/>
              <w:left w:w="340" w:type="dxa"/>
              <w:bottom w:w="113" w:type="dxa"/>
              <w:right w:w="113" w:type="dxa"/>
            </w:tcMar>
          </w:tcPr>
          <w:p w14:paraId="038B7B79" w14:textId="6C6C903B" w:rsidR="00C01256" w:rsidRPr="009067FD" w:rsidRDefault="00C01256" w:rsidP="00AF3BCC">
            <w:pPr>
              <w:pStyle w:val="QuestionRIBA"/>
            </w:pPr>
            <w:r w:rsidRPr="009067FD">
              <w:t>What contributions will the project make to the culture of a place and the lives of people affected by it?</w:t>
            </w:r>
            <w:r w:rsidR="009067FD">
              <w:t xml:space="preserve"> </w:t>
            </w:r>
            <w:r w:rsidRPr="009067FD">
              <w:t>Considerations may include the need for local infrastructure and amenities, the opportunity for citizens to inform and influence project outcomes, or impact on existing communities and uses.</w:t>
            </w:r>
          </w:p>
        </w:tc>
      </w:tr>
    </w:tbl>
    <w:p w14:paraId="121BB2A9" w14:textId="77777777" w:rsidR="00C01256" w:rsidRDefault="00C01256" w:rsidP="00C01256">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BA4FDE" w14:paraId="0FDFE635" w14:textId="77777777" w:rsidTr="00152C21">
        <w:trPr>
          <w:trHeight w:val="20"/>
        </w:trPr>
        <w:tc>
          <w:tcPr>
            <w:tcW w:w="2381" w:type="dxa"/>
            <w:tcBorders>
              <w:top w:val="single" w:sz="6" w:space="0" w:color="auto"/>
              <w:bottom w:val="nil"/>
            </w:tcBorders>
            <w:shd w:val="clear" w:color="auto" w:fill="D0D8DE"/>
          </w:tcPr>
          <w:p w14:paraId="4BA1BAFC" w14:textId="78D03F8A" w:rsidR="00BA4FDE" w:rsidRDefault="00BA4FDE" w:rsidP="00F74B7B">
            <w:pPr>
              <w:pStyle w:val="TableTextRIBA"/>
            </w:pPr>
            <w:bookmarkStart w:id="25" w:name="moneB_TB_CultureandCommunity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168F3B3A" w14:textId="51FC1D42" w:rsidR="00BA4FDE" w:rsidRDefault="00406A35" w:rsidP="009B3D6F">
            <w:pPr>
              <w:pStyle w:val="TableTextRIBA"/>
            </w:pPr>
            <w:r>
              <w:fldChar w:fldCharType="begin">
                <w:ffData>
                  <w:name w:val="txtObjectiveS11T2"/>
                  <w:enabled/>
                  <w:calcOnExit w:val="0"/>
                  <w:textInput>
                    <w:default w:val="What do you want to achieve?"/>
                  </w:textInput>
                </w:ffData>
              </w:fldChar>
            </w:r>
            <w:bookmarkStart w:id="26" w:name="txtObjectiveS11T2"/>
            <w:r>
              <w:instrText xml:space="preserve"> FORMTEXT </w:instrText>
            </w:r>
            <w:r>
              <w:fldChar w:fldCharType="separate"/>
            </w:r>
            <w:r w:rsidR="009B3D6F">
              <w:t>[What do you want to achieve?]</w:t>
            </w:r>
            <w:r>
              <w:fldChar w:fldCharType="end"/>
            </w:r>
            <w:bookmarkEnd w:id="26"/>
          </w:p>
        </w:tc>
      </w:tr>
      <w:tr w:rsidR="00BA4FDE" w14:paraId="246FBFD3" w14:textId="77777777" w:rsidTr="00152C21">
        <w:trPr>
          <w:trHeight w:val="20"/>
        </w:trPr>
        <w:tc>
          <w:tcPr>
            <w:tcW w:w="2381" w:type="dxa"/>
            <w:tcBorders>
              <w:top w:val="nil"/>
              <w:bottom w:val="single" w:sz="36" w:space="0" w:color="FFFFFF" w:themeColor="background1"/>
            </w:tcBorders>
            <w:shd w:val="clear" w:color="auto" w:fill="auto"/>
          </w:tcPr>
          <w:p w14:paraId="1B8F3355" w14:textId="77777777" w:rsidR="00BA4FDE" w:rsidRDefault="00BA4FDE"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5FB10092" w14:textId="77777777" w:rsidR="00BA4FDE" w:rsidRDefault="00BA4FDE" w:rsidP="00F74B7B">
            <w:pPr>
              <w:pStyle w:val="TableTextRIBA"/>
            </w:pPr>
          </w:p>
        </w:tc>
      </w:tr>
      <w:tr w:rsidR="00BA4FDE" w14:paraId="437B5774"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E1ED2DF" w14:textId="77777777" w:rsidR="00BA4FDE" w:rsidRDefault="00BA4FDE"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2F8CB152" w14:textId="19BDE9B6" w:rsidR="00BA4FDE" w:rsidRDefault="00406A35" w:rsidP="009B3D6F">
            <w:pPr>
              <w:pStyle w:val="TableTextRIBA"/>
            </w:pPr>
            <w:r>
              <w:fldChar w:fldCharType="begin">
                <w:ffData>
                  <w:name w:val="txtBenefitS11T2"/>
                  <w:enabled/>
                  <w:calcOnExit w:val="0"/>
                  <w:textInput>
                    <w:default w:val="Why do you want to achieve it?"/>
                  </w:textInput>
                </w:ffData>
              </w:fldChar>
            </w:r>
            <w:bookmarkStart w:id="27" w:name="txtBenefitS11T2"/>
            <w:r>
              <w:instrText xml:space="preserve"> FORMTEXT </w:instrText>
            </w:r>
            <w:r>
              <w:fldChar w:fldCharType="separate"/>
            </w:r>
            <w:r w:rsidR="009B3D6F">
              <w:t>[Why do you want to achieve it?]</w:t>
            </w:r>
            <w:r>
              <w:fldChar w:fldCharType="end"/>
            </w:r>
            <w:bookmarkEnd w:id="27"/>
          </w:p>
        </w:tc>
      </w:tr>
      <w:tr w:rsidR="00BA4FDE" w14:paraId="241DF2B1"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DD6CD9C" w14:textId="77777777" w:rsidR="00BA4FDE" w:rsidRDefault="00BA4FDE"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649ADD05" w14:textId="33909FC7" w:rsidR="00BA4FDE" w:rsidRDefault="00406A35" w:rsidP="009B3D6F">
            <w:pPr>
              <w:pStyle w:val="TableTextRIBA"/>
            </w:pPr>
            <w:r>
              <w:fldChar w:fldCharType="begin">
                <w:ffData>
                  <w:name w:val="txtRiskS11T2"/>
                  <w:enabled/>
                  <w:calcOnExit w:val="0"/>
                  <w:textInput>
                    <w:default w:val="What could go wrong?"/>
                  </w:textInput>
                </w:ffData>
              </w:fldChar>
            </w:r>
            <w:bookmarkStart w:id="28" w:name="txtRiskS11T2"/>
            <w:r>
              <w:instrText xml:space="preserve"> FORMTEXT </w:instrText>
            </w:r>
            <w:r>
              <w:fldChar w:fldCharType="separate"/>
            </w:r>
            <w:r w:rsidR="009B3D6F">
              <w:t>[What could go wrong?]</w:t>
            </w:r>
            <w:r>
              <w:fldChar w:fldCharType="end"/>
            </w:r>
            <w:bookmarkEnd w:id="28"/>
          </w:p>
        </w:tc>
      </w:tr>
      <w:tr w:rsidR="00BA4FDE" w14:paraId="5618F446"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2BF43D07" w14:textId="68227F46" w:rsidR="00BA4FDE" w:rsidRDefault="00BA4FDE" w:rsidP="00F74B7B">
            <w:pPr>
              <w:pStyle w:val="TableTextRIBA"/>
            </w:pPr>
            <w:r>
              <w:t xml:space="preserve">Risk </w:t>
            </w:r>
            <w:r w:rsidR="005578ED">
              <w:t>Level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53D60F62" w14:textId="0B5352E6" w:rsidR="00BA4FDE" w:rsidRPr="00BE348D" w:rsidRDefault="00406A35" w:rsidP="00F74B7B">
            <w:pPr>
              <w:pStyle w:val="TableTextRIBA"/>
              <w:rPr>
                <w:b/>
                <w:caps/>
              </w:rPr>
            </w:pPr>
            <w:r w:rsidRPr="00DF0B8B">
              <w:rPr>
                <w:caps/>
                <w:color w:val="808080"/>
              </w:rPr>
              <w:fldChar w:fldCharType="begin">
                <w:ffData>
                  <w:name w:val="txtRiskLevelS11T2a"/>
                  <w:enabled/>
                  <w:calcOnExit w:val="0"/>
                  <w:entryMacro w:val="RiskLevel"/>
                  <w:textInput>
                    <w:default w:val="Low"/>
                  </w:textInput>
                </w:ffData>
              </w:fldChar>
            </w:r>
            <w:bookmarkStart w:id="29" w:name="txtRiskLevelS11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29"/>
            <w:r w:rsidR="00BA4FDE" w:rsidRPr="00BE348D">
              <w:rPr>
                <w:b/>
                <w:caps/>
              </w:rPr>
              <w:t xml:space="preserve">   </w:t>
            </w:r>
            <w:r w:rsidRPr="00DF0B8B">
              <w:rPr>
                <w:caps/>
                <w:color w:val="808080"/>
              </w:rPr>
              <w:fldChar w:fldCharType="begin">
                <w:ffData>
                  <w:name w:val="txtRiskLevelS11T2b"/>
                  <w:enabled/>
                  <w:calcOnExit w:val="0"/>
                  <w:entryMacro w:val="RiskLevel"/>
                  <w:textInput>
                    <w:default w:val="Medium"/>
                  </w:textInput>
                </w:ffData>
              </w:fldChar>
            </w:r>
            <w:bookmarkStart w:id="30" w:name="txtRiskLevelS11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30"/>
            <w:r w:rsidR="00BA4FDE" w:rsidRPr="00BE348D">
              <w:rPr>
                <w:b/>
                <w:caps/>
              </w:rPr>
              <w:t xml:space="preserve">   </w:t>
            </w:r>
            <w:r w:rsidRPr="00DF0B8B">
              <w:rPr>
                <w:caps/>
                <w:color w:val="808080"/>
              </w:rPr>
              <w:fldChar w:fldCharType="begin">
                <w:ffData>
                  <w:name w:val="txtRiskLevelS11T2c"/>
                  <w:enabled/>
                  <w:calcOnExit w:val="0"/>
                  <w:entryMacro w:val="RiskLevel"/>
                  <w:textInput>
                    <w:default w:val="High"/>
                  </w:textInput>
                </w:ffData>
              </w:fldChar>
            </w:r>
            <w:bookmarkStart w:id="31" w:name="txtRiskLevelS11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31"/>
          </w:p>
        </w:tc>
      </w:tr>
      <w:bookmarkEnd w:id="25"/>
    </w:tbl>
    <w:p w14:paraId="4C7F65C5" w14:textId="77777777" w:rsidR="00073A36" w:rsidRDefault="00073A36" w:rsidP="00073A36">
      <w:pPr>
        <w:pStyle w:val="TableDividerRIBA"/>
      </w:pPr>
    </w:p>
    <w:p w14:paraId="5DDFD6E6" w14:textId="77777777" w:rsidR="00073A36" w:rsidRDefault="00073A36" w:rsidP="00073A36">
      <w:pPr>
        <w:pStyle w:val="TableDividerRIBA"/>
      </w:pPr>
    </w:p>
    <w:p w14:paraId="4E700BE9" w14:textId="77777777" w:rsidR="00073A36" w:rsidRDefault="00073A36" w:rsidP="00C01256">
      <w:pPr>
        <w:spacing w:after="160" w:line="259" w:lineRule="auto"/>
      </w:pPr>
    </w:p>
    <w:p w14:paraId="0B040178" w14:textId="77777777" w:rsidR="00073A36" w:rsidRDefault="00073A36" w:rsidP="00C01256">
      <w:pPr>
        <w:spacing w:after="160" w:line="259" w:lineRule="auto"/>
        <w:sectPr w:rsidR="00073A36"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3686"/>
        <w:gridCol w:w="6520"/>
      </w:tblGrid>
      <w:tr w:rsidR="00BD3F0A" w14:paraId="6D49DB26" w14:textId="77777777" w:rsidTr="00152C21">
        <w:trPr>
          <w:trHeight w:val="397"/>
        </w:trPr>
        <w:tc>
          <w:tcPr>
            <w:tcW w:w="3686" w:type="dxa"/>
            <w:shd w:val="clear" w:color="auto" w:fill="D0D8DE"/>
          </w:tcPr>
          <w:p w14:paraId="04702ACF" w14:textId="77777777" w:rsidR="00BD3F0A" w:rsidRDefault="00BD3F0A" w:rsidP="00BD3F0A">
            <w:pPr>
              <w:pStyle w:val="SectionHeadingRIBA"/>
            </w:pPr>
            <w:r>
              <w:t>Construction Impact</w:t>
            </w:r>
          </w:p>
        </w:tc>
        <w:tc>
          <w:tcPr>
            <w:tcW w:w="6520" w:type="dxa"/>
            <w:shd w:val="clear" w:color="auto" w:fill="EAEEF2"/>
            <w:tcMar>
              <w:top w:w="170" w:type="dxa"/>
              <w:left w:w="340" w:type="dxa"/>
              <w:bottom w:w="113" w:type="dxa"/>
              <w:right w:w="113" w:type="dxa"/>
            </w:tcMar>
          </w:tcPr>
          <w:p w14:paraId="1A87F835" w14:textId="24F04A78" w:rsidR="00BD3F0A" w:rsidRPr="009067FD" w:rsidRDefault="00BD3F0A" w:rsidP="00A905CE">
            <w:pPr>
              <w:pStyle w:val="QuestionRIBA"/>
            </w:pPr>
            <w:r w:rsidRPr="009067FD">
              <w:t>What strategies will help minimi</w:t>
            </w:r>
            <w:r w:rsidR="009067FD">
              <w:t xml:space="preserve">se the impact of construction? </w:t>
            </w:r>
            <w:r w:rsidRPr="009067FD">
              <w:t>Considerations may include, effi</w:t>
            </w:r>
            <w:r w:rsidR="00A905CE">
              <w:t xml:space="preserve">cient construction methods, </w:t>
            </w:r>
            <w:r w:rsidRPr="009067FD">
              <w:t xml:space="preserve">embodied </w:t>
            </w:r>
            <w:r w:rsidR="00A905CE">
              <w:t>carbon</w:t>
            </w:r>
            <w:r w:rsidRPr="009067FD">
              <w:t>, opportunities for reuse of existing buildings or materials; air, water or soil pollution and local water drainage and retention during construction. Considerations may also include human and social impacts, including health and safety on site, social responsibility, prevention of worker exploitation and modern slavery.</w:t>
            </w:r>
          </w:p>
        </w:tc>
      </w:tr>
    </w:tbl>
    <w:p w14:paraId="45692F19" w14:textId="77777777" w:rsidR="00BD3F0A" w:rsidRDefault="00BD3F0A" w:rsidP="00BD3F0A">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3C5FDF" w14:paraId="046C3055" w14:textId="77777777" w:rsidTr="00152C21">
        <w:trPr>
          <w:trHeight w:val="20"/>
        </w:trPr>
        <w:tc>
          <w:tcPr>
            <w:tcW w:w="2381" w:type="dxa"/>
            <w:tcBorders>
              <w:top w:val="single" w:sz="6" w:space="0" w:color="auto"/>
              <w:bottom w:val="nil"/>
            </w:tcBorders>
            <w:shd w:val="clear" w:color="auto" w:fill="D0D8DE"/>
          </w:tcPr>
          <w:p w14:paraId="6F40BA4E" w14:textId="0E79A13C" w:rsidR="003C5FDF" w:rsidRDefault="003C5FDF" w:rsidP="00F74B7B">
            <w:pPr>
              <w:pStyle w:val="TableTextRIBA"/>
            </w:pPr>
            <w:bookmarkStart w:id="32" w:name="moneB_TB_ConstructionImpact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21383594" w14:textId="3EB9E9F3" w:rsidR="003C5FDF" w:rsidRDefault="00406A35" w:rsidP="009B3D6F">
            <w:pPr>
              <w:pStyle w:val="TableTextRIBA"/>
            </w:pPr>
            <w:r>
              <w:fldChar w:fldCharType="begin">
                <w:ffData>
                  <w:name w:val="txtObjectiveS12T2"/>
                  <w:enabled/>
                  <w:calcOnExit w:val="0"/>
                  <w:textInput>
                    <w:default w:val="What do you want to achieve?"/>
                  </w:textInput>
                </w:ffData>
              </w:fldChar>
            </w:r>
            <w:bookmarkStart w:id="33" w:name="txtObjectiveS12T2"/>
            <w:r>
              <w:instrText xml:space="preserve"> FORMTEXT </w:instrText>
            </w:r>
            <w:r>
              <w:fldChar w:fldCharType="separate"/>
            </w:r>
            <w:r w:rsidR="009B3D6F">
              <w:t>[What do you want to achieve?]</w:t>
            </w:r>
            <w:r>
              <w:fldChar w:fldCharType="end"/>
            </w:r>
            <w:bookmarkEnd w:id="33"/>
          </w:p>
        </w:tc>
      </w:tr>
      <w:tr w:rsidR="003C5FDF" w14:paraId="742F3CEE" w14:textId="77777777" w:rsidTr="00152C21">
        <w:trPr>
          <w:trHeight w:val="20"/>
        </w:trPr>
        <w:tc>
          <w:tcPr>
            <w:tcW w:w="2381" w:type="dxa"/>
            <w:tcBorders>
              <w:top w:val="nil"/>
              <w:bottom w:val="single" w:sz="36" w:space="0" w:color="FFFFFF" w:themeColor="background1"/>
            </w:tcBorders>
            <w:shd w:val="clear" w:color="auto" w:fill="auto"/>
          </w:tcPr>
          <w:p w14:paraId="4586DDE2" w14:textId="77777777" w:rsidR="003C5FDF" w:rsidRDefault="003C5FDF"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61FAF8FF" w14:textId="77777777" w:rsidR="003C5FDF" w:rsidRDefault="003C5FDF" w:rsidP="00F74B7B">
            <w:pPr>
              <w:pStyle w:val="TableTextRIBA"/>
            </w:pPr>
          </w:p>
        </w:tc>
      </w:tr>
      <w:tr w:rsidR="003C5FDF" w14:paraId="0BAABD36"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53415EAF" w14:textId="77777777" w:rsidR="003C5FDF" w:rsidRDefault="003C5FDF"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0DDA52E4" w14:textId="225104EE" w:rsidR="003C5FDF" w:rsidRDefault="00406A35" w:rsidP="009B3D6F">
            <w:pPr>
              <w:pStyle w:val="TableTextRIBA"/>
            </w:pPr>
            <w:r>
              <w:fldChar w:fldCharType="begin">
                <w:ffData>
                  <w:name w:val="txtBenefitS12T2"/>
                  <w:enabled/>
                  <w:calcOnExit w:val="0"/>
                  <w:textInput>
                    <w:default w:val="Why do you want to achieve it?"/>
                  </w:textInput>
                </w:ffData>
              </w:fldChar>
            </w:r>
            <w:bookmarkStart w:id="34" w:name="txtBenefitS12T2"/>
            <w:r>
              <w:instrText xml:space="preserve"> FORMTEXT </w:instrText>
            </w:r>
            <w:r>
              <w:fldChar w:fldCharType="separate"/>
            </w:r>
            <w:r w:rsidR="009B3D6F">
              <w:t>[Why do you want to achieve it?]</w:t>
            </w:r>
            <w:r>
              <w:fldChar w:fldCharType="end"/>
            </w:r>
            <w:bookmarkEnd w:id="34"/>
          </w:p>
        </w:tc>
      </w:tr>
      <w:tr w:rsidR="003C5FDF" w14:paraId="5C74DDB2"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302985ED" w14:textId="77777777" w:rsidR="003C5FDF" w:rsidRDefault="003C5FDF"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4403AF9C" w14:textId="4698EEFF" w:rsidR="003C5FDF" w:rsidRDefault="00406A35" w:rsidP="009B3D6F">
            <w:pPr>
              <w:pStyle w:val="TableTextRIBA"/>
            </w:pPr>
            <w:r>
              <w:fldChar w:fldCharType="begin">
                <w:ffData>
                  <w:name w:val="txtRiskS12T2"/>
                  <w:enabled/>
                  <w:calcOnExit w:val="0"/>
                  <w:textInput>
                    <w:default w:val="What could go wrong?"/>
                  </w:textInput>
                </w:ffData>
              </w:fldChar>
            </w:r>
            <w:bookmarkStart w:id="35" w:name="txtRiskS12T2"/>
            <w:r>
              <w:instrText xml:space="preserve"> FORMTEXT </w:instrText>
            </w:r>
            <w:r>
              <w:fldChar w:fldCharType="separate"/>
            </w:r>
            <w:r w:rsidR="009B3D6F">
              <w:t>[What could go wrong?]</w:t>
            </w:r>
            <w:r>
              <w:fldChar w:fldCharType="end"/>
            </w:r>
            <w:bookmarkEnd w:id="35"/>
          </w:p>
        </w:tc>
      </w:tr>
      <w:tr w:rsidR="003C5FDF" w14:paraId="346042F5"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0A69D055" w14:textId="6B2B377D" w:rsidR="003C5FDF" w:rsidRDefault="003C5FDF" w:rsidP="00F74B7B">
            <w:pPr>
              <w:pStyle w:val="TableTextRIBA"/>
            </w:pPr>
            <w:r>
              <w:t xml:space="preserve">Risk </w:t>
            </w:r>
            <w:r w:rsidR="005578ED">
              <w:t>Level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1869F81E" w14:textId="129AABE8" w:rsidR="003C5FDF" w:rsidRPr="00BE348D" w:rsidRDefault="00406A35" w:rsidP="00F74B7B">
            <w:pPr>
              <w:pStyle w:val="TableTextRIBA"/>
              <w:rPr>
                <w:b/>
                <w:caps/>
              </w:rPr>
            </w:pPr>
            <w:r w:rsidRPr="00DF0B8B">
              <w:rPr>
                <w:caps/>
                <w:color w:val="808080"/>
              </w:rPr>
              <w:fldChar w:fldCharType="begin">
                <w:ffData>
                  <w:name w:val="txtRiskLevelS12T2a"/>
                  <w:enabled/>
                  <w:calcOnExit w:val="0"/>
                  <w:entryMacro w:val="RiskLevel"/>
                  <w:textInput>
                    <w:default w:val="Low"/>
                  </w:textInput>
                </w:ffData>
              </w:fldChar>
            </w:r>
            <w:bookmarkStart w:id="36" w:name="txtRiskLevelS12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36"/>
            <w:r w:rsidR="003C5FDF" w:rsidRPr="00BE348D">
              <w:rPr>
                <w:b/>
                <w:caps/>
              </w:rPr>
              <w:t xml:space="preserve">   </w:t>
            </w:r>
            <w:r w:rsidRPr="00DF0B8B">
              <w:rPr>
                <w:caps/>
                <w:color w:val="808080"/>
              </w:rPr>
              <w:fldChar w:fldCharType="begin">
                <w:ffData>
                  <w:name w:val="txtRiskLevelS12T2b"/>
                  <w:enabled/>
                  <w:calcOnExit w:val="0"/>
                  <w:entryMacro w:val="RiskLevel"/>
                  <w:textInput>
                    <w:default w:val="Medium"/>
                  </w:textInput>
                </w:ffData>
              </w:fldChar>
            </w:r>
            <w:bookmarkStart w:id="37" w:name="txtRiskLevelS12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37"/>
            <w:r w:rsidR="003C5FDF" w:rsidRPr="00BE348D">
              <w:rPr>
                <w:b/>
                <w:caps/>
              </w:rPr>
              <w:t xml:space="preserve">   </w:t>
            </w:r>
            <w:r w:rsidRPr="00DF0B8B">
              <w:rPr>
                <w:caps/>
                <w:color w:val="808080"/>
              </w:rPr>
              <w:fldChar w:fldCharType="begin">
                <w:ffData>
                  <w:name w:val="txtRiskLevelS12T2c"/>
                  <w:enabled/>
                  <w:calcOnExit w:val="0"/>
                  <w:entryMacro w:val="RiskLevel"/>
                  <w:textInput>
                    <w:default w:val="High"/>
                  </w:textInput>
                </w:ffData>
              </w:fldChar>
            </w:r>
            <w:bookmarkStart w:id="38" w:name="txtRiskLevelS12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38"/>
          </w:p>
        </w:tc>
      </w:tr>
      <w:bookmarkEnd w:id="32"/>
    </w:tbl>
    <w:p w14:paraId="4FCB9D39" w14:textId="77777777" w:rsidR="00365533" w:rsidRDefault="00365533" w:rsidP="00365533">
      <w:pPr>
        <w:pStyle w:val="TableDividerRIBA"/>
      </w:pPr>
    </w:p>
    <w:p w14:paraId="475EB258" w14:textId="77777777" w:rsidR="00365533" w:rsidRDefault="00365533" w:rsidP="00365533">
      <w:pPr>
        <w:pStyle w:val="TableDividerRIBA"/>
      </w:pPr>
    </w:p>
    <w:p w14:paraId="515B7291" w14:textId="77777777" w:rsidR="00365533" w:rsidRDefault="00365533" w:rsidP="00BD3F0A">
      <w:pPr>
        <w:spacing w:after="160" w:line="259" w:lineRule="auto"/>
      </w:pPr>
    </w:p>
    <w:p w14:paraId="11E8BCEC" w14:textId="77777777" w:rsidR="00365533" w:rsidRDefault="00365533" w:rsidP="00BD3F0A">
      <w:pPr>
        <w:spacing w:after="160" w:line="259" w:lineRule="auto"/>
        <w:sectPr w:rsidR="00365533"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3686"/>
        <w:gridCol w:w="6520"/>
      </w:tblGrid>
      <w:tr w:rsidR="00BD3F0A" w14:paraId="72FBB6A1" w14:textId="77777777" w:rsidTr="00152C21">
        <w:trPr>
          <w:trHeight w:val="397"/>
        </w:trPr>
        <w:tc>
          <w:tcPr>
            <w:tcW w:w="3686" w:type="dxa"/>
            <w:shd w:val="clear" w:color="auto" w:fill="D0D8DE"/>
          </w:tcPr>
          <w:p w14:paraId="0CB01D49" w14:textId="77777777" w:rsidR="00BD3F0A" w:rsidRDefault="00BD3F0A" w:rsidP="00BD3F0A">
            <w:pPr>
              <w:pStyle w:val="SectionHeadingRIBA"/>
            </w:pPr>
            <w:r>
              <w:t>Energy Performance</w:t>
            </w:r>
          </w:p>
        </w:tc>
        <w:tc>
          <w:tcPr>
            <w:tcW w:w="6520" w:type="dxa"/>
            <w:shd w:val="clear" w:color="auto" w:fill="EAEEF2"/>
            <w:tcMar>
              <w:top w:w="170" w:type="dxa"/>
              <w:left w:w="340" w:type="dxa"/>
              <w:bottom w:w="113" w:type="dxa"/>
              <w:right w:w="113" w:type="dxa"/>
            </w:tcMar>
          </w:tcPr>
          <w:p w14:paraId="171A9CBD" w14:textId="2734954F" w:rsidR="00BD3F0A" w:rsidRPr="009067FD" w:rsidRDefault="00BD3F0A" w:rsidP="00AF3BCC">
            <w:pPr>
              <w:pStyle w:val="QuestionRIBA"/>
            </w:pPr>
            <w:r w:rsidRPr="009067FD">
              <w:t>What will be the energy performance of</w:t>
            </w:r>
            <w:r w:rsidR="009067FD">
              <w:t xml:space="preserve"> the building or space in use? </w:t>
            </w:r>
            <w:r w:rsidRPr="009067FD">
              <w:t xml:space="preserve">Considerations may </w:t>
            </w:r>
            <w:r w:rsidR="009067FD">
              <w:br/>
            </w:r>
            <w:r w:rsidRPr="009067FD">
              <w:t>include building design and orientation, user behaviour, available energy sources and environmental regulation.</w:t>
            </w:r>
          </w:p>
        </w:tc>
      </w:tr>
    </w:tbl>
    <w:p w14:paraId="3D9A32A1" w14:textId="77777777" w:rsidR="00BD3F0A" w:rsidRDefault="00BD3F0A" w:rsidP="00BD3F0A">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3C5FDF" w14:paraId="4C9C2031" w14:textId="77777777" w:rsidTr="00152C21">
        <w:trPr>
          <w:trHeight w:val="20"/>
        </w:trPr>
        <w:tc>
          <w:tcPr>
            <w:tcW w:w="2381" w:type="dxa"/>
            <w:tcBorders>
              <w:top w:val="single" w:sz="6" w:space="0" w:color="auto"/>
              <w:bottom w:val="nil"/>
            </w:tcBorders>
            <w:shd w:val="clear" w:color="auto" w:fill="D0D8DE"/>
          </w:tcPr>
          <w:p w14:paraId="5F9512F1" w14:textId="73FC9531" w:rsidR="003C5FDF" w:rsidRDefault="003C5FDF" w:rsidP="00F74B7B">
            <w:pPr>
              <w:pStyle w:val="TableTextRIBA"/>
            </w:pPr>
            <w:bookmarkStart w:id="39" w:name="moneB_TB_EnergyPerformance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75049A30" w14:textId="4F2A6C12" w:rsidR="003C5FDF" w:rsidRDefault="00406A35" w:rsidP="009B3D6F">
            <w:pPr>
              <w:pStyle w:val="TableTextRIBA"/>
            </w:pPr>
            <w:r>
              <w:fldChar w:fldCharType="begin">
                <w:ffData>
                  <w:name w:val="txtObjectiveS13T2"/>
                  <w:enabled/>
                  <w:calcOnExit w:val="0"/>
                  <w:textInput>
                    <w:default w:val="What do you want to achieve?"/>
                  </w:textInput>
                </w:ffData>
              </w:fldChar>
            </w:r>
            <w:bookmarkStart w:id="40" w:name="txtObjectiveS13T2"/>
            <w:r>
              <w:instrText xml:space="preserve"> FORMTEXT </w:instrText>
            </w:r>
            <w:r>
              <w:fldChar w:fldCharType="separate"/>
            </w:r>
            <w:r w:rsidR="009B3D6F">
              <w:t>[What do you want to achieve?]</w:t>
            </w:r>
            <w:r>
              <w:fldChar w:fldCharType="end"/>
            </w:r>
            <w:bookmarkEnd w:id="40"/>
          </w:p>
        </w:tc>
      </w:tr>
      <w:tr w:rsidR="003C5FDF" w14:paraId="37CE0E5E" w14:textId="77777777" w:rsidTr="00152C21">
        <w:trPr>
          <w:trHeight w:val="20"/>
        </w:trPr>
        <w:tc>
          <w:tcPr>
            <w:tcW w:w="2381" w:type="dxa"/>
            <w:tcBorders>
              <w:top w:val="nil"/>
              <w:bottom w:val="single" w:sz="36" w:space="0" w:color="FFFFFF" w:themeColor="background1"/>
            </w:tcBorders>
            <w:shd w:val="clear" w:color="auto" w:fill="auto"/>
          </w:tcPr>
          <w:p w14:paraId="1C8BE247" w14:textId="77777777" w:rsidR="003C5FDF" w:rsidRDefault="003C5FDF"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3D74758A" w14:textId="77777777" w:rsidR="003C5FDF" w:rsidRDefault="003C5FDF" w:rsidP="00F74B7B">
            <w:pPr>
              <w:pStyle w:val="TableTextRIBA"/>
            </w:pPr>
          </w:p>
        </w:tc>
      </w:tr>
      <w:tr w:rsidR="003C5FDF" w14:paraId="62E77F23"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770A00D0" w14:textId="77777777" w:rsidR="003C5FDF" w:rsidRDefault="003C5FDF"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55CE3581" w14:textId="00E4FD3D" w:rsidR="003C5FDF" w:rsidRDefault="00406A35" w:rsidP="009B3D6F">
            <w:pPr>
              <w:pStyle w:val="TableTextRIBA"/>
            </w:pPr>
            <w:r>
              <w:fldChar w:fldCharType="begin">
                <w:ffData>
                  <w:name w:val="txtBenefitS13T2"/>
                  <w:enabled/>
                  <w:calcOnExit w:val="0"/>
                  <w:textInput>
                    <w:default w:val="Why do you want to achieve it?"/>
                  </w:textInput>
                </w:ffData>
              </w:fldChar>
            </w:r>
            <w:bookmarkStart w:id="41" w:name="txtBenefitS13T2"/>
            <w:r>
              <w:instrText xml:space="preserve"> FORMTEXT </w:instrText>
            </w:r>
            <w:r>
              <w:fldChar w:fldCharType="separate"/>
            </w:r>
            <w:r w:rsidR="009B3D6F">
              <w:t>[Why do you want to achieve it?]</w:t>
            </w:r>
            <w:r>
              <w:fldChar w:fldCharType="end"/>
            </w:r>
            <w:bookmarkEnd w:id="41"/>
          </w:p>
        </w:tc>
      </w:tr>
      <w:tr w:rsidR="003C5FDF" w14:paraId="3CBB93E3"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605436B" w14:textId="77777777" w:rsidR="003C5FDF" w:rsidRDefault="003C5FDF"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72F85AAD" w14:textId="1BCC67A9" w:rsidR="003C5FDF" w:rsidRDefault="00406A35" w:rsidP="009B3D6F">
            <w:pPr>
              <w:pStyle w:val="TableTextRIBA"/>
            </w:pPr>
            <w:r>
              <w:fldChar w:fldCharType="begin">
                <w:ffData>
                  <w:name w:val="txtRiskS13T2"/>
                  <w:enabled/>
                  <w:calcOnExit w:val="0"/>
                  <w:textInput>
                    <w:default w:val="What could go wrong?"/>
                  </w:textInput>
                </w:ffData>
              </w:fldChar>
            </w:r>
            <w:bookmarkStart w:id="42" w:name="txtRiskS13T2"/>
            <w:r>
              <w:instrText xml:space="preserve"> FORMTEXT </w:instrText>
            </w:r>
            <w:r>
              <w:fldChar w:fldCharType="separate"/>
            </w:r>
            <w:r w:rsidR="009B3D6F">
              <w:t>[What could go wrong?]</w:t>
            </w:r>
            <w:r>
              <w:fldChar w:fldCharType="end"/>
            </w:r>
            <w:bookmarkEnd w:id="42"/>
          </w:p>
        </w:tc>
      </w:tr>
      <w:tr w:rsidR="003C5FDF" w14:paraId="3EF2A46D"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03253AD1" w14:textId="3BF47076" w:rsidR="003C5FDF" w:rsidRDefault="003C5FDF" w:rsidP="00F74B7B">
            <w:pPr>
              <w:pStyle w:val="TableTextRIBA"/>
            </w:pPr>
            <w:r>
              <w:t xml:space="preserve">Risk </w:t>
            </w:r>
            <w:r w:rsidR="005578ED">
              <w:t>Level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464E251D" w14:textId="14420D4F" w:rsidR="003C5FDF" w:rsidRPr="00BE348D" w:rsidRDefault="00406A35" w:rsidP="00F74B7B">
            <w:pPr>
              <w:pStyle w:val="TableTextRIBA"/>
              <w:rPr>
                <w:b/>
                <w:caps/>
              </w:rPr>
            </w:pPr>
            <w:r w:rsidRPr="00DF0B8B">
              <w:rPr>
                <w:caps/>
                <w:color w:val="808080"/>
              </w:rPr>
              <w:fldChar w:fldCharType="begin">
                <w:ffData>
                  <w:name w:val="txtRiskLevelS13T2a"/>
                  <w:enabled/>
                  <w:calcOnExit w:val="0"/>
                  <w:entryMacro w:val="RiskLevel"/>
                  <w:textInput>
                    <w:default w:val="Low"/>
                  </w:textInput>
                </w:ffData>
              </w:fldChar>
            </w:r>
            <w:bookmarkStart w:id="43" w:name="txtRiskLevelS13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43"/>
            <w:r w:rsidR="003C5FDF" w:rsidRPr="00BE348D">
              <w:rPr>
                <w:b/>
                <w:caps/>
              </w:rPr>
              <w:t xml:space="preserve">   </w:t>
            </w:r>
            <w:r w:rsidRPr="00DF0B8B">
              <w:rPr>
                <w:caps/>
                <w:color w:val="808080"/>
              </w:rPr>
              <w:fldChar w:fldCharType="begin">
                <w:ffData>
                  <w:name w:val="txtRiskLevelS13T2b"/>
                  <w:enabled/>
                  <w:calcOnExit w:val="0"/>
                  <w:entryMacro w:val="RiskLevel"/>
                  <w:textInput>
                    <w:default w:val="Medium"/>
                  </w:textInput>
                </w:ffData>
              </w:fldChar>
            </w:r>
            <w:bookmarkStart w:id="44" w:name="txtRiskLevelS13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44"/>
            <w:r w:rsidR="003C5FDF" w:rsidRPr="00BE348D">
              <w:rPr>
                <w:b/>
                <w:caps/>
              </w:rPr>
              <w:t xml:space="preserve">   </w:t>
            </w:r>
            <w:r w:rsidRPr="00DF0B8B">
              <w:rPr>
                <w:caps/>
                <w:color w:val="808080"/>
              </w:rPr>
              <w:fldChar w:fldCharType="begin">
                <w:ffData>
                  <w:name w:val="txtRiskLevelS13T2c"/>
                  <w:enabled/>
                  <w:calcOnExit w:val="0"/>
                  <w:entryMacro w:val="RiskLevel"/>
                  <w:textInput>
                    <w:default w:val="High"/>
                  </w:textInput>
                </w:ffData>
              </w:fldChar>
            </w:r>
            <w:bookmarkStart w:id="45" w:name="txtRiskLevelS13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45"/>
          </w:p>
        </w:tc>
      </w:tr>
      <w:bookmarkEnd w:id="39"/>
    </w:tbl>
    <w:p w14:paraId="16ECC545" w14:textId="77777777" w:rsidR="00365533" w:rsidRDefault="00365533" w:rsidP="00365533">
      <w:pPr>
        <w:pStyle w:val="TableDividerRIBA"/>
      </w:pPr>
    </w:p>
    <w:p w14:paraId="1F76AB74" w14:textId="77777777" w:rsidR="00365533" w:rsidRDefault="00365533" w:rsidP="00365533">
      <w:pPr>
        <w:pStyle w:val="TableDividerRIBA"/>
      </w:pPr>
    </w:p>
    <w:p w14:paraId="14589FBE" w14:textId="77777777" w:rsidR="00365533" w:rsidRDefault="00365533" w:rsidP="00BD3F0A">
      <w:pPr>
        <w:spacing w:after="160" w:line="259" w:lineRule="auto"/>
      </w:pPr>
    </w:p>
    <w:p w14:paraId="65AF68AB" w14:textId="77777777" w:rsidR="00365533" w:rsidRDefault="00365533" w:rsidP="00BD3F0A">
      <w:pPr>
        <w:spacing w:after="160" w:line="259" w:lineRule="auto"/>
        <w:sectPr w:rsidR="00365533"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BD3F0A" w14:paraId="3641C75D" w14:textId="77777777" w:rsidTr="00152C21">
        <w:trPr>
          <w:trHeight w:val="397"/>
        </w:trPr>
        <w:tc>
          <w:tcPr>
            <w:tcW w:w="3686" w:type="dxa"/>
            <w:shd w:val="clear" w:color="auto" w:fill="D0D8DE"/>
          </w:tcPr>
          <w:p w14:paraId="117D053C" w14:textId="77777777" w:rsidR="00BD3F0A" w:rsidRDefault="00BD3F0A" w:rsidP="00BD3F0A">
            <w:pPr>
              <w:pStyle w:val="SectionHeadingRIBA"/>
            </w:pPr>
            <w:r>
              <w:t>Operation and Maintenance</w:t>
            </w:r>
          </w:p>
        </w:tc>
        <w:tc>
          <w:tcPr>
            <w:tcW w:w="6520" w:type="dxa"/>
            <w:shd w:val="clear" w:color="auto" w:fill="EAEEF2"/>
            <w:tcMar>
              <w:top w:w="170" w:type="dxa"/>
              <w:left w:w="340" w:type="dxa"/>
              <w:bottom w:w="113" w:type="dxa"/>
              <w:right w:w="113" w:type="dxa"/>
            </w:tcMar>
          </w:tcPr>
          <w:p w14:paraId="6B805B77" w14:textId="352C9F1B" w:rsidR="00BD3F0A" w:rsidRDefault="00BD3F0A" w:rsidP="003D7FC2">
            <w:pPr>
              <w:pStyle w:val="QuestionRIBA"/>
            </w:pPr>
            <w:r w:rsidRPr="00311E51">
              <w:t>What will be key strategies for operating and maintaining the building or space over its lifetime?</w:t>
            </w:r>
            <w:r w:rsidR="00A9119E">
              <w:t xml:space="preserve"> </w:t>
            </w:r>
            <w:r w:rsidRPr="00A9119E">
              <w:t>Considerations include the total budget for whole-life maintenance costs, construction quality and potential trade-offs between investment at design and construction stage and costs incurred during the project life time.</w:t>
            </w:r>
          </w:p>
        </w:tc>
      </w:tr>
    </w:tbl>
    <w:p w14:paraId="1489FA41" w14:textId="77777777" w:rsidR="00BD3F0A" w:rsidRDefault="00BD3F0A" w:rsidP="00BD3F0A">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3C5FDF" w14:paraId="13EE5B5B" w14:textId="77777777" w:rsidTr="00152C21">
        <w:trPr>
          <w:trHeight w:val="20"/>
        </w:trPr>
        <w:tc>
          <w:tcPr>
            <w:tcW w:w="2381" w:type="dxa"/>
            <w:tcBorders>
              <w:top w:val="single" w:sz="6" w:space="0" w:color="auto"/>
              <w:bottom w:val="nil"/>
            </w:tcBorders>
            <w:shd w:val="clear" w:color="auto" w:fill="D0D8DE"/>
          </w:tcPr>
          <w:p w14:paraId="0C523D53" w14:textId="2B8B3BDB" w:rsidR="003C5FDF" w:rsidRDefault="003C5FDF" w:rsidP="00F74B7B">
            <w:pPr>
              <w:pStyle w:val="TableTextRIBA"/>
            </w:pPr>
            <w:bookmarkStart w:id="46" w:name="moneB_TB_OperationandMaintenance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4A0744FC" w14:textId="3377D47A" w:rsidR="003C5FDF" w:rsidRDefault="00406A35" w:rsidP="009B3D6F">
            <w:pPr>
              <w:pStyle w:val="TableTextRIBA"/>
            </w:pPr>
            <w:r>
              <w:fldChar w:fldCharType="begin">
                <w:ffData>
                  <w:name w:val="txtObjectiveS14T2"/>
                  <w:enabled/>
                  <w:calcOnExit w:val="0"/>
                  <w:textInput>
                    <w:default w:val="What do you want to achieve?"/>
                  </w:textInput>
                </w:ffData>
              </w:fldChar>
            </w:r>
            <w:bookmarkStart w:id="47" w:name="txtObjectiveS14T2"/>
            <w:r>
              <w:instrText xml:space="preserve"> FORMTEXT </w:instrText>
            </w:r>
            <w:r>
              <w:fldChar w:fldCharType="separate"/>
            </w:r>
            <w:r w:rsidR="009B3D6F">
              <w:t>[What do you want to achieve?]</w:t>
            </w:r>
            <w:r>
              <w:fldChar w:fldCharType="end"/>
            </w:r>
            <w:bookmarkEnd w:id="47"/>
          </w:p>
        </w:tc>
      </w:tr>
      <w:tr w:rsidR="003C5FDF" w14:paraId="58A8D580" w14:textId="77777777" w:rsidTr="00152C21">
        <w:trPr>
          <w:trHeight w:val="20"/>
        </w:trPr>
        <w:tc>
          <w:tcPr>
            <w:tcW w:w="2381" w:type="dxa"/>
            <w:tcBorders>
              <w:top w:val="nil"/>
              <w:bottom w:val="single" w:sz="36" w:space="0" w:color="FFFFFF" w:themeColor="background1"/>
            </w:tcBorders>
            <w:shd w:val="clear" w:color="auto" w:fill="auto"/>
          </w:tcPr>
          <w:p w14:paraId="3A336370" w14:textId="77777777" w:rsidR="003C5FDF" w:rsidRDefault="003C5FDF"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607A8E10" w14:textId="77777777" w:rsidR="003C5FDF" w:rsidRDefault="003C5FDF" w:rsidP="00F74B7B">
            <w:pPr>
              <w:pStyle w:val="TableTextRIBA"/>
            </w:pPr>
          </w:p>
        </w:tc>
      </w:tr>
      <w:tr w:rsidR="003C5FDF" w14:paraId="5E703F74"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60137999" w14:textId="77777777" w:rsidR="003C5FDF" w:rsidRDefault="003C5FDF"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662CC436" w14:textId="0D535531" w:rsidR="003C5FDF" w:rsidRDefault="00406A35" w:rsidP="009B3D6F">
            <w:pPr>
              <w:pStyle w:val="TableTextRIBA"/>
            </w:pPr>
            <w:r>
              <w:fldChar w:fldCharType="begin">
                <w:ffData>
                  <w:name w:val="txtBenefitS14T2"/>
                  <w:enabled/>
                  <w:calcOnExit w:val="0"/>
                  <w:textInput>
                    <w:default w:val="Why do you want to achieve it?"/>
                  </w:textInput>
                </w:ffData>
              </w:fldChar>
            </w:r>
            <w:bookmarkStart w:id="48" w:name="txtBenefitS14T2"/>
            <w:r>
              <w:instrText xml:space="preserve"> FORMTEXT </w:instrText>
            </w:r>
            <w:r>
              <w:fldChar w:fldCharType="separate"/>
            </w:r>
            <w:r w:rsidR="009B3D6F">
              <w:t>[Why do you want to achieve it?]</w:t>
            </w:r>
            <w:r>
              <w:fldChar w:fldCharType="end"/>
            </w:r>
            <w:bookmarkEnd w:id="48"/>
          </w:p>
        </w:tc>
      </w:tr>
      <w:tr w:rsidR="003C5FDF" w14:paraId="1F81153F"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133F3E4D" w14:textId="77777777" w:rsidR="003C5FDF" w:rsidRDefault="003C5FDF"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7C45DECB" w14:textId="15D5EB93" w:rsidR="003C5FDF" w:rsidRDefault="00406A35" w:rsidP="009B3D6F">
            <w:pPr>
              <w:pStyle w:val="TableTextRIBA"/>
            </w:pPr>
            <w:r>
              <w:fldChar w:fldCharType="begin">
                <w:ffData>
                  <w:name w:val="txtRiskS14T2"/>
                  <w:enabled/>
                  <w:calcOnExit w:val="0"/>
                  <w:textInput>
                    <w:default w:val="What could go wrong?"/>
                  </w:textInput>
                </w:ffData>
              </w:fldChar>
            </w:r>
            <w:bookmarkStart w:id="49" w:name="txtRiskS14T2"/>
            <w:r>
              <w:instrText xml:space="preserve"> FORMTEXT </w:instrText>
            </w:r>
            <w:r>
              <w:fldChar w:fldCharType="separate"/>
            </w:r>
            <w:r w:rsidR="009B3D6F">
              <w:t>[What could go wrong?]</w:t>
            </w:r>
            <w:r>
              <w:fldChar w:fldCharType="end"/>
            </w:r>
            <w:bookmarkEnd w:id="49"/>
          </w:p>
        </w:tc>
      </w:tr>
      <w:tr w:rsidR="003C5FDF" w14:paraId="7865A028"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3618E356" w14:textId="178403FF" w:rsidR="003C5FDF" w:rsidRDefault="003C5FDF" w:rsidP="00F74B7B">
            <w:pPr>
              <w:pStyle w:val="TableTextRIBA"/>
            </w:pPr>
            <w:r>
              <w:t xml:space="preserve">Risk </w:t>
            </w:r>
            <w:r w:rsidR="005578ED">
              <w:t>Level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73D61EB9" w14:textId="3F159312" w:rsidR="003C5FDF" w:rsidRPr="00BE348D" w:rsidRDefault="00406A35" w:rsidP="00F74B7B">
            <w:pPr>
              <w:pStyle w:val="TableTextRIBA"/>
              <w:rPr>
                <w:b/>
                <w:caps/>
              </w:rPr>
            </w:pPr>
            <w:r w:rsidRPr="00DF0B8B">
              <w:rPr>
                <w:caps/>
                <w:color w:val="808080"/>
              </w:rPr>
              <w:fldChar w:fldCharType="begin">
                <w:ffData>
                  <w:name w:val="txtRiskLevelS14T2a"/>
                  <w:enabled/>
                  <w:calcOnExit w:val="0"/>
                  <w:entryMacro w:val="RiskLevel"/>
                  <w:textInput>
                    <w:default w:val="Low"/>
                  </w:textInput>
                </w:ffData>
              </w:fldChar>
            </w:r>
            <w:bookmarkStart w:id="50" w:name="txtRiskLevelS14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50"/>
            <w:r w:rsidR="003C5FDF" w:rsidRPr="00BE348D">
              <w:rPr>
                <w:b/>
                <w:caps/>
              </w:rPr>
              <w:t xml:space="preserve">   </w:t>
            </w:r>
            <w:r w:rsidRPr="00DF0B8B">
              <w:rPr>
                <w:caps/>
                <w:color w:val="808080"/>
              </w:rPr>
              <w:fldChar w:fldCharType="begin">
                <w:ffData>
                  <w:name w:val="txtRiskLevelS14T2b"/>
                  <w:enabled/>
                  <w:calcOnExit w:val="0"/>
                  <w:entryMacro w:val="RiskLevel"/>
                  <w:textInput>
                    <w:default w:val="Medium"/>
                  </w:textInput>
                </w:ffData>
              </w:fldChar>
            </w:r>
            <w:bookmarkStart w:id="51" w:name="txtRiskLevelS14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51"/>
            <w:r w:rsidR="003C5FDF" w:rsidRPr="00BE348D">
              <w:rPr>
                <w:b/>
                <w:caps/>
              </w:rPr>
              <w:t xml:space="preserve">   </w:t>
            </w:r>
            <w:r w:rsidRPr="00DF0B8B">
              <w:rPr>
                <w:caps/>
                <w:color w:val="808080"/>
              </w:rPr>
              <w:fldChar w:fldCharType="begin">
                <w:ffData>
                  <w:name w:val="txtRiskLevelS14T2c"/>
                  <w:enabled/>
                  <w:calcOnExit w:val="0"/>
                  <w:entryMacro w:val="RiskLevel"/>
                  <w:textInput>
                    <w:default w:val="High"/>
                  </w:textInput>
                </w:ffData>
              </w:fldChar>
            </w:r>
            <w:bookmarkStart w:id="52" w:name="txtRiskLevelS14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52"/>
          </w:p>
        </w:tc>
      </w:tr>
      <w:bookmarkEnd w:id="46"/>
    </w:tbl>
    <w:p w14:paraId="269C3179" w14:textId="77777777" w:rsidR="00365533" w:rsidRDefault="00365533" w:rsidP="00365533">
      <w:pPr>
        <w:pStyle w:val="TableDividerRIBA"/>
      </w:pPr>
    </w:p>
    <w:p w14:paraId="68830530" w14:textId="77777777" w:rsidR="00365533" w:rsidRDefault="00365533" w:rsidP="00365533">
      <w:pPr>
        <w:pStyle w:val="TableDividerRIBA"/>
      </w:pPr>
    </w:p>
    <w:p w14:paraId="5122A880" w14:textId="77777777" w:rsidR="00365533" w:rsidRDefault="00365533" w:rsidP="00BD3F0A">
      <w:pPr>
        <w:spacing w:after="160" w:line="259" w:lineRule="auto"/>
      </w:pPr>
    </w:p>
    <w:p w14:paraId="1B638032" w14:textId="77777777" w:rsidR="00365533" w:rsidRDefault="00365533" w:rsidP="00BD3F0A">
      <w:pPr>
        <w:spacing w:after="160" w:line="259" w:lineRule="auto"/>
        <w:sectPr w:rsidR="00365533" w:rsidSect="005359C8">
          <w:pgSz w:w="11906" w:h="16838"/>
          <w:pgMar w:top="1701" w:right="851" w:bottom="1134" w:left="851" w:header="709" w:footer="709" w:gutter="0"/>
          <w:cols w:space="708"/>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BD3F0A" w14:paraId="54B3238D" w14:textId="77777777" w:rsidTr="00152C21">
        <w:trPr>
          <w:trHeight w:val="397"/>
        </w:trPr>
        <w:tc>
          <w:tcPr>
            <w:tcW w:w="3686" w:type="dxa"/>
            <w:shd w:val="clear" w:color="auto" w:fill="D0D8DE"/>
          </w:tcPr>
          <w:p w14:paraId="7BECB612" w14:textId="3E9A1365" w:rsidR="00BD3F0A" w:rsidRDefault="00BD3F0A" w:rsidP="0059320D">
            <w:pPr>
              <w:pStyle w:val="SectionHeadingRIBA"/>
            </w:pPr>
            <w:r>
              <w:t xml:space="preserve">Flexibility </w:t>
            </w:r>
            <w:r w:rsidR="003900E7">
              <w:t xml:space="preserve">and </w:t>
            </w:r>
            <w:r>
              <w:t>Adaptability</w:t>
            </w:r>
          </w:p>
        </w:tc>
        <w:tc>
          <w:tcPr>
            <w:tcW w:w="6520" w:type="dxa"/>
            <w:shd w:val="clear" w:color="auto" w:fill="EAEEF2"/>
            <w:tcMar>
              <w:top w:w="170" w:type="dxa"/>
              <w:left w:w="340" w:type="dxa"/>
              <w:bottom w:w="113" w:type="dxa"/>
              <w:right w:w="113" w:type="dxa"/>
            </w:tcMar>
          </w:tcPr>
          <w:p w14:paraId="1DF4D599" w14:textId="136D80DF" w:rsidR="00BD3F0A" w:rsidRPr="009067FD" w:rsidRDefault="00BD3F0A" w:rsidP="003D7FC2">
            <w:pPr>
              <w:pStyle w:val="QuestionRIBA"/>
            </w:pPr>
            <w:r w:rsidRPr="009067FD">
              <w:t>What future changes may the building or space need to accommodate?</w:t>
            </w:r>
            <w:r w:rsidR="009067FD">
              <w:t xml:space="preserve"> </w:t>
            </w:r>
            <w:r w:rsidRPr="009067FD">
              <w:t>Considerations may include projected future user needs, business growth, technological developments, climate change, economic and social trends, regulatory environment, and changing aesthetic preferences. Lifecycle considerations include end of life and the potential for reuse or recycling of building materials and components.</w:t>
            </w:r>
          </w:p>
        </w:tc>
      </w:tr>
    </w:tbl>
    <w:p w14:paraId="7767B14F" w14:textId="77777777" w:rsidR="00BD3F0A" w:rsidRDefault="00BD3F0A" w:rsidP="00BD3F0A">
      <w:pPr>
        <w:pStyle w:val="HeadingTableDivider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3C5FDF" w14:paraId="108513E3" w14:textId="77777777" w:rsidTr="00152C21">
        <w:trPr>
          <w:trHeight w:val="20"/>
        </w:trPr>
        <w:tc>
          <w:tcPr>
            <w:tcW w:w="2381" w:type="dxa"/>
            <w:tcBorders>
              <w:top w:val="single" w:sz="6" w:space="0" w:color="auto"/>
              <w:bottom w:val="nil"/>
            </w:tcBorders>
            <w:shd w:val="clear" w:color="auto" w:fill="D0D8DE"/>
          </w:tcPr>
          <w:p w14:paraId="600A22C7" w14:textId="37E6E7A7" w:rsidR="003C5FDF" w:rsidRDefault="003C5FDF" w:rsidP="00F74B7B">
            <w:pPr>
              <w:pStyle w:val="TableTextRIBA"/>
            </w:pPr>
            <w:bookmarkStart w:id="53" w:name="moneB_TB_FlexibilityandAdaptability2"/>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14:paraId="7FE50887" w14:textId="2AF54619" w:rsidR="003C5FDF" w:rsidRDefault="00406A35" w:rsidP="009B3D6F">
            <w:pPr>
              <w:pStyle w:val="TableTextRIBA"/>
            </w:pPr>
            <w:r>
              <w:fldChar w:fldCharType="begin">
                <w:ffData>
                  <w:name w:val="txtObjectiveS15T2"/>
                  <w:enabled/>
                  <w:calcOnExit w:val="0"/>
                  <w:textInput>
                    <w:default w:val="What do you want to achieve?"/>
                  </w:textInput>
                </w:ffData>
              </w:fldChar>
            </w:r>
            <w:bookmarkStart w:id="54" w:name="txtObjectiveS15T2"/>
            <w:r>
              <w:instrText xml:space="preserve"> FORMTEXT </w:instrText>
            </w:r>
            <w:r>
              <w:fldChar w:fldCharType="separate"/>
            </w:r>
            <w:r w:rsidR="009B3D6F">
              <w:t>[What do you want to achieve?]</w:t>
            </w:r>
            <w:r>
              <w:fldChar w:fldCharType="end"/>
            </w:r>
            <w:bookmarkEnd w:id="54"/>
          </w:p>
        </w:tc>
      </w:tr>
      <w:tr w:rsidR="003C5FDF" w14:paraId="65ADBE0B" w14:textId="77777777" w:rsidTr="00152C21">
        <w:trPr>
          <w:trHeight w:val="20"/>
        </w:trPr>
        <w:tc>
          <w:tcPr>
            <w:tcW w:w="2381" w:type="dxa"/>
            <w:tcBorders>
              <w:top w:val="nil"/>
              <w:bottom w:val="single" w:sz="36" w:space="0" w:color="FFFFFF" w:themeColor="background1"/>
            </w:tcBorders>
            <w:shd w:val="clear" w:color="auto" w:fill="auto"/>
          </w:tcPr>
          <w:p w14:paraId="5C58B438" w14:textId="77777777" w:rsidR="003C5FDF" w:rsidRDefault="003C5FDF" w:rsidP="00F74B7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14:paraId="5206B07E" w14:textId="77777777" w:rsidR="003C5FDF" w:rsidRDefault="003C5FDF" w:rsidP="00F74B7B">
            <w:pPr>
              <w:pStyle w:val="TableTextRIBA"/>
            </w:pPr>
          </w:p>
        </w:tc>
      </w:tr>
      <w:tr w:rsidR="003C5FDF" w14:paraId="7A604F8B"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556097E4" w14:textId="77777777" w:rsidR="003C5FDF" w:rsidRDefault="003C5FDF" w:rsidP="00F74B7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75AFF53E" w14:textId="2C813512" w:rsidR="003C5FDF" w:rsidRDefault="00406A35" w:rsidP="009B3D6F">
            <w:pPr>
              <w:pStyle w:val="TableTextRIBA"/>
            </w:pPr>
            <w:r>
              <w:fldChar w:fldCharType="begin">
                <w:ffData>
                  <w:name w:val="txtBenefitS15T2"/>
                  <w:enabled/>
                  <w:calcOnExit w:val="0"/>
                  <w:textInput>
                    <w:default w:val="Why do you want to achieve it?"/>
                  </w:textInput>
                </w:ffData>
              </w:fldChar>
            </w:r>
            <w:bookmarkStart w:id="55" w:name="txtBenefitS15T2"/>
            <w:r>
              <w:instrText xml:space="preserve"> FORMTEXT </w:instrText>
            </w:r>
            <w:r>
              <w:fldChar w:fldCharType="separate"/>
            </w:r>
            <w:r w:rsidR="009B3D6F">
              <w:t>[Why do you want to achieve it?]</w:t>
            </w:r>
            <w:r>
              <w:fldChar w:fldCharType="end"/>
            </w:r>
            <w:bookmarkEnd w:id="55"/>
          </w:p>
        </w:tc>
      </w:tr>
      <w:tr w:rsidR="003C5FDF" w14:paraId="1C49B43B"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5BD889CC" w14:textId="77777777" w:rsidR="003C5FDF" w:rsidRDefault="003C5FDF" w:rsidP="00F74B7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1D2B2C28" w14:textId="42199123" w:rsidR="003C5FDF" w:rsidRDefault="00406A35" w:rsidP="009B3D6F">
            <w:pPr>
              <w:pStyle w:val="TableTextRIBA"/>
            </w:pPr>
            <w:r>
              <w:fldChar w:fldCharType="begin">
                <w:ffData>
                  <w:name w:val="txtRiskS15T2"/>
                  <w:enabled/>
                  <w:calcOnExit w:val="0"/>
                  <w:textInput>
                    <w:default w:val="What could go wrong?"/>
                  </w:textInput>
                </w:ffData>
              </w:fldChar>
            </w:r>
            <w:bookmarkStart w:id="56" w:name="txtRiskS15T2"/>
            <w:r>
              <w:instrText xml:space="preserve"> FORMTEXT </w:instrText>
            </w:r>
            <w:r>
              <w:fldChar w:fldCharType="separate"/>
            </w:r>
            <w:r w:rsidR="009B3D6F">
              <w:t>[What could go wrong?]</w:t>
            </w:r>
            <w:r>
              <w:fldChar w:fldCharType="end"/>
            </w:r>
            <w:bookmarkEnd w:id="56"/>
          </w:p>
        </w:tc>
      </w:tr>
      <w:tr w:rsidR="003C5FDF" w14:paraId="08F33279" w14:textId="77777777" w:rsidTr="00152C21">
        <w:trPr>
          <w:trHeight w:val="24"/>
        </w:trPr>
        <w:tc>
          <w:tcPr>
            <w:tcW w:w="2381" w:type="dxa"/>
            <w:tcBorders>
              <w:top w:val="single" w:sz="36" w:space="0" w:color="FFFFFF" w:themeColor="background1"/>
              <w:bottom w:val="single" w:sz="36" w:space="0" w:color="FFFFFF" w:themeColor="background1"/>
            </w:tcBorders>
            <w:shd w:val="clear" w:color="auto" w:fill="D0D8DE"/>
          </w:tcPr>
          <w:p w14:paraId="5293E9AA" w14:textId="3051C2F7" w:rsidR="003C5FDF" w:rsidRDefault="003C5FDF" w:rsidP="00F74B7B">
            <w:pPr>
              <w:pStyle w:val="TableTextRIBA"/>
            </w:pPr>
            <w:r>
              <w:t xml:space="preserve">Risk </w:t>
            </w:r>
            <w:r w:rsidR="005578ED">
              <w:t>Level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14:paraId="0F77FB5F" w14:textId="33DF0FE5" w:rsidR="003C5FDF" w:rsidRPr="00BE348D" w:rsidRDefault="00406A35" w:rsidP="00F74B7B">
            <w:pPr>
              <w:pStyle w:val="TableTextRIBA"/>
              <w:rPr>
                <w:b/>
                <w:caps/>
              </w:rPr>
            </w:pPr>
            <w:r w:rsidRPr="00DF0B8B">
              <w:rPr>
                <w:caps/>
                <w:color w:val="808080"/>
              </w:rPr>
              <w:fldChar w:fldCharType="begin">
                <w:ffData>
                  <w:name w:val="txtRiskLevelS15T2a"/>
                  <w:enabled/>
                  <w:calcOnExit w:val="0"/>
                  <w:entryMacro w:val="RiskLevel"/>
                  <w:textInput>
                    <w:default w:val="Low"/>
                  </w:textInput>
                </w:ffData>
              </w:fldChar>
            </w:r>
            <w:bookmarkStart w:id="57" w:name="txtRiskLevelS15T2a"/>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Low</w:t>
            </w:r>
            <w:r w:rsidRPr="00DF0B8B">
              <w:rPr>
                <w:caps/>
                <w:color w:val="808080"/>
              </w:rPr>
              <w:fldChar w:fldCharType="end"/>
            </w:r>
            <w:bookmarkEnd w:id="57"/>
            <w:r w:rsidR="003C5FDF" w:rsidRPr="00BE348D">
              <w:rPr>
                <w:b/>
                <w:caps/>
              </w:rPr>
              <w:t xml:space="preserve">   </w:t>
            </w:r>
            <w:r w:rsidRPr="00DF0B8B">
              <w:rPr>
                <w:caps/>
                <w:color w:val="808080"/>
              </w:rPr>
              <w:fldChar w:fldCharType="begin">
                <w:ffData>
                  <w:name w:val="txtRiskLevelS15T2b"/>
                  <w:enabled/>
                  <w:calcOnExit w:val="0"/>
                  <w:entryMacro w:val="RiskLevel"/>
                  <w:textInput>
                    <w:default w:val="Medium"/>
                  </w:textInput>
                </w:ffData>
              </w:fldChar>
            </w:r>
            <w:bookmarkStart w:id="58" w:name="txtRiskLevelS15T2b"/>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Medium</w:t>
            </w:r>
            <w:r w:rsidRPr="00DF0B8B">
              <w:rPr>
                <w:caps/>
                <w:color w:val="808080"/>
              </w:rPr>
              <w:fldChar w:fldCharType="end"/>
            </w:r>
            <w:bookmarkEnd w:id="58"/>
            <w:r w:rsidR="003C5FDF" w:rsidRPr="00BE348D">
              <w:rPr>
                <w:b/>
                <w:caps/>
              </w:rPr>
              <w:t xml:space="preserve">   </w:t>
            </w:r>
            <w:r w:rsidRPr="00DF0B8B">
              <w:rPr>
                <w:caps/>
                <w:color w:val="808080"/>
              </w:rPr>
              <w:fldChar w:fldCharType="begin">
                <w:ffData>
                  <w:name w:val="txtRiskLevelS15T2c"/>
                  <w:enabled/>
                  <w:calcOnExit w:val="0"/>
                  <w:entryMacro w:val="RiskLevel"/>
                  <w:textInput>
                    <w:default w:val="High"/>
                  </w:textInput>
                </w:ffData>
              </w:fldChar>
            </w:r>
            <w:bookmarkStart w:id="59" w:name="txtRiskLevelS15T2c"/>
            <w:r w:rsidRPr="00DF0B8B">
              <w:rPr>
                <w:caps/>
                <w:color w:val="808080"/>
              </w:rPr>
              <w:instrText xml:space="preserve"> FORMTEXT </w:instrText>
            </w:r>
            <w:r w:rsidRPr="00DF0B8B">
              <w:rPr>
                <w:caps/>
                <w:color w:val="808080"/>
              </w:rPr>
            </w:r>
            <w:r w:rsidRPr="00DF0B8B">
              <w:rPr>
                <w:caps/>
                <w:color w:val="808080"/>
              </w:rPr>
              <w:fldChar w:fldCharType="separate"/>
            </w:r>
            <w:r w:rsidRPr="00DF0B8B">
              <w:rPr>
                <w:caps/>
                <w:noProof/>
                <w:color w:val="808080"/>
              </w:rPr>
              <w:t>High</w:t>
            </w:r>
            <w:r w:rsidRPr="00DF0B8B">
              <w:rPr>
                <w:caps/>
                <w:color w:val="808080"/>
              </w:rPr>
              <w:fldChar w:fldCharType="end"/>
            </w:r>
            <w:bookmarkEnd w:id="59"/>
          </w:p>
        </w:tc>
      </w:tr>
      <w:bookmarkEnd w:id="53"/>
    </w:tbl>
    <w:p w14:paraId="03DEBC9C" w14:textId="77777777" w:rsidR="0032409D" w:rsidRDefault="0032409D" w:rsidP="00365533">
      <w:pPr>
        <w:pStyle w:val="TableDividerRIBA"/>
      </w:pPr>
    </w:p>
    <w:p w14:paraId="20BBD01B" w14:textId="77777777" w:rsidR="00365533" w:rsidRDefault="00365533" w:rsidP="00365533">
      <w:pPr>
        <w:pStyle w:val="TableDividerRIBA"/>
      </w:pPr>
    </w:p>
    <w:p w14:paraId="1AB4AF75" w14:textId="77777777" w:rsidR="00365533" w:rsidRDefault="00365533" w:rsidP="00194AD0">
      <w:pPr>
        <w:spacing w:after="160" w:line="259" w:lineRule="auto"/>
      </w:pPr>
    </w:p>
    <w:p w14:paraId="2ABC7AC6" w14:textId="77777777" w:rsidR="008E1F04" w:rsidRDefault="008E1F04" w:rsidP="00194AD0">
      <w:pPr>
        <w:spacing w:after="160" w:line="259" w:lineRule="auto"/>
        <w:sectPr w:rsidR="008E1F04" w:rsidSect="005359C8">
          <w:pgSz w:w="11906" w:h="16838"/>
          <w:pgMar w:top="1701" w:right="851" w:bottom="1134" w:left="851" w:header="709" w:footer="709" w:gutter="0"/>
          <w:cols w:space="708"/>
          <w:docGrid w:linePitch="360"/>
        </w:sectPr>
      </w:pPr>
    </w:p>
    <w:tbl>
      <w:tblPr>
        <w:tblStyle w:val="TableGrid"/>
        <w:tblW w:w="1502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11340"/>
      </w:tblGrid>
      <w:tr w:rsidR="008E1F04" w14:paraId="0080D912" w14:textId="77777777" w:rsidTr="00152C21">
        <w:trPr>
          <w:trHeight w:val="397"/>
        </w:trPr>
        <w:tc>
          <w:tcPr>
            <w:tcW w:w="3686" w:type="dxa"/>
            <w:shd w:val="clear" w:color="auto" w:fill="D0D8DE"/>
            <w:tcMar>
              <w:left w:w="113" w:type="dxa"/>
            </w:tcMar>
          </w:tcPr>
          <w:p w14:paraId="6EDFC21D" w14:textId="6D3BF61E" w:rsidR="008E1F04" w:rsidRDefault="0070592A" w:rsidP="00B60690">
            <w:pPr>
              <w:pStyle w:val="SectionHeadingRIBA"/>
            </w:pPr>
            <w:r>
              <w:t xml:space="preserve">Key </w:t>
            </w:r>
            <w:r w:rsidR="006A34D6">
              <w:t>Objectives</w:t>
            </w:r>
          </w:p>
        </w:tc>
        <w:tc>
          <w:tcPr>
            <w:tcW w:w="11340" w:type="dxa"/>
            <w:shd w:val="clear" w:color="auto" w:fill="EAEEF2"/>
            <w:tcMar>
              <w:left w:w="340" w:type="dxa"/>
            </w:tcMar>
          </w:tcPr>
          <w:p w14:paraId="1926CC85" w14:textId="786836B5" w:rsidR="008E1F04" w:rsidRPr="009067FD" w:rsidRDefault="0070592A" w:rsidP="00D623B8">
            <w:pPr>
              <w:pStyle w:val="AnswerRIBA"/>
            </w:pPr>
            <w:r w:rsidRPr="009067FD">
              <w:t xml:space="preserve">This table draws together all objectives developed above </w:t>
            </w:r>
            <w:r w:rsidRPr="00D623B8">
              <w:t>(</w:t>
            </w:r>
            <w:r w:rsidR="0033566D" w:rsidRPr="0033566D">
              <w:t>update the table using the toolbar above</w:t>
            </w:r>
            <w:r w:rsidRPr="009067FD">
              <w:t xml:space="preserve">). </w:t>
            </w:r>
            <w:r w:rsidR="000B5403" w:rsidRPr="009067FD">
              <w:t>The</w:t>
            </w:r>
            <w:r w:rsidRPr="009067FD">
              <w:t xml:space="preserve"> </w:t>
            </w:r>
            <w:r w:rsidR="00426510" w:rsidRPr="009067FD">
              <w:t>k</w:t>
            </w:r>
            <w:r w:rsidRPr="009067FD">
              <w:t xml:space="preserve">ey </w:t>
            </w:r>
            <w:r w:rsidR="00426510" w:rsidRPr="009067FD">
              <w:t>o</w:t>
            </w:r>
            <w:r w:rsidRPr="009067FD">
              <w:t xml:space="preserve">bjectives </w:t>
            </w:r>
            <w:r w:rsidR="000B5403" w:rsidRPr="009067FD">
              <w:t>should be</w:t>
            </w:r>
            <w:r w:rsidRPr="009067FD">
              <w:t xml:space="preserve"> set in Stage 0</w:t>
            </w:r>
            <w:r w:rsidR="00896ACB" w:rsidRPr="009067FD">
              <w:t>, reviewed in Stage 1 and confirmed in Stage 2.</w:t>
            </w:r>
          </w:p>
        </w:tc>
      </w:tr>
    </w:tbl>
    <w:p w14:paraId="09AD2AB9" w14:textId="305DC6EC" w:rsidR="0039099E" w:rsidRDefault="0039099E" w:rsidP="0039099E">
      <w:pPr>
        <w:pStyle w:val="Heading1RIBA"/>
      </w:pPr>
    </w:p>
    <w:tbl>
      <w:tblPr>
        <w:tblW w:w="0" w:type="auto"/>
        <w:tblBorders>
          <w:top w:val="single" w:sz="6" w:space="0" w:color="auto"/>
          <w:insideH w:val="single" w:sz="36" w:space="0" w:color="FFFFFF" w:themeColor="background1"/>
        </w:tblBorders>
        <w:tblCellMar>
          <w:top w:w="113" w:type="dxa"/>
          <w:left w:w="193" w:type="dxa"/>
          <w:bottom w:w="57" w:type="dxa"/>
        </w:tblCellMar>
        <w:tblLook w:val="04A0" w:firstRow="1" w:lastRow="0" w:firstColumn="1" w:lastColumn="0" w:noHBand="0" w:noVBand="1"/>
      </w:tblPr>
      <w:tblGrid>
        <w:gridCol w:w="426"/>
        <w:gridCol w:w="2693"/>
        <w:gridCol w:w="4536"/>
        <w:gridCol w:w="3118"/>
        <w:gridCol w:w="2977"/>
        <w:gridCol w:w="1276"/>
      </w:tblGrid>
      <w:tr w:rsidR="007F25F8" w:rsidRPr="00776917" w14:paraId="297187A1" w14:textId="77777777" w:rsidTr="00152C21">
        <w:trPr>
          <w:trHeight w:val="24"/>
          <w:tblHeader/>
        </w:trPr>
        <w:tc>
          <w:tcPr>
            <w:tcW w:w="426" w:type="dxa"/>
            <w:tcBorders>
              <w:top w:val="single" w:sz="6" w:space="0" w:color="auto"/>
              <w:bottom w:val="single" w:sz="36" w:space="0" w:color="FFFFFF" w:themeColor="background1"/>
            </w:tcBorders>
            <w:shd w:val="clear" w:color="auto" w:fill="D0D8DE"/>
            <w:tcMar>
              <w:left w:w="113" w:type="dxa"/>
            </w:tcMar>
          </w:tcPr>
          <w:p w14:paraId="717958BE" w14:textId="44C48BDA" w:rsidR="00F8419E" w:rsidRDefault="00F8419E" w:rsidP="00F74B7B">
            <w:pPr>
              <w:pStyle w:val="TBHeadingRIBA"/>
            </w:pPr>
            <w:bookmarkStart w:id="60" w:name="moneB_TBKeyObj"/>
            <w:bookmarkEnd w:id="60"/>
          </w:p>
        </w:tc>
        <w:tc>
          <w:tcPr>
            <w:tcW w:w="2693" w:type="dxa"/>
            <w:tcBorders>
              <w:top w:val="single" w:sz="6" w:space="0" w:color="auto"/>
              <w:bottom w:val="single" w:sz="36" w:space="0" w:color="FFFFFF" w:themeColor="background1"/>
            </w:tcBorders>
            <w:shd w:val="clear" w:color="auto" w:fill="D0D8DE"/>
          </w:tcPr>
          <w:p w14:paraId="534CC16A" w14:textId="3EC39D61" w:rsidR="00F8419E" w:rsidRPr="00776917" w:rsidRDefault="00F8419E" w:rsidP="00F74B7B">
            <w:pPr>
              <w:pStyle w:val="TBHeadingRIBA"/>
            </w:pPr>
            <w:r>
              <w:t>Criteria</w:t>
            </w:r>
          </w:p>
        </w:tc>
        <w:tc>
          <w:tcPr>
            <w:tcW w:w="4536" w:type="dxa"/>
            <w:tcBorders>
              <w:top w:val="single" w:sz="6" w:space="0" w:color="auto"/>
              <w:bottom w:val="single" w:sz="36" w:space="0" w:color="FFFFFF" w:themeColor="background1"/>
            </w:tcBorders>
            <w:shd w:val="clear" w:color="auto" w:fill="D0D8DE"/>
          </w:tcPr>
          <w:p w14:paraId="42A4E0EA" w14:textId="6DDDB4FA" w:rsidR="00F8419E" w:rsidRPr="00CF6855" w:rsidRDefault="00F8419E" w:rsidP="00F74B7B">
            <w:pPr>
              <w:pStyle w:val="TBHeadingRIBA"/>
            </w:pPr>
            <w:r w:rsidRPr="00CF6855">
              <w:t>Objective</w:t>
            </w:r>
          </w:p>
        </w:tc>
        <w:tc>
          <w:tcPr>
            <w:tcW w:w="3118" w:type="dxa"/>
            <w:tcBorders>
              <w:top w:val="single" w:sz="6" w:space="0" w:color="auto"/>
              <w:bottom w:val="single" w:sz="36" w:space="0" w:color="FFFFFF" w:themeColor="background1"/>
            </w:tcBorders>
            <w:shd w:val="clear" w:color="auto" w:fill="D0D8DE"/>
          </w:tcPr>
          <w:p w14:paraId="4A554FF1" w14:textId="77777777" w:rsidR="00F8419E" w:rsidRPr="00CF6855" w:rsidRDefault="00F8419E" w:rsidP="00F74B7B">
            <w:pPr>
              <w:pStyle w:val="TBHeadingRIBA"/>
            </w:pPr>
            <w:r w:rsidRPr="00CF6855">
              <w:t>Benefit</w:t>
            </w:r>
          </w:p>
        </w:tc>
        <w:tc>
          <w:tcPr>
            <w:tcW w:w="2977" w:type="dxa"/>
            <w:tcBorders>
              <w:top w:val="single" w:sz="6" w:space="0" w:color="auto"/>
              <w:bottom w:val="single" w:sz="36" w:space="0" w:color="FFFFFF" w:themeColor="background1"/>
            </w:tcBorders>
            <w:shd w:val="clear" w:color="auto" w:fill="D0D8DE"/>
          </w:tcPr>
          <w:p w14:paraId="45E8AFB6" w14:textId="77777777" w:rsidR="00F8419E" w:rsidRPr="00CF6855" w:rsidRDefault="00F8419E" w:rsidP="00F74B7B">
            <w:pPr>
              <w:pStyle w:val="TBHeadingRIBA"/>
            </w:pPr>
            <w:r w:rsidRPr="00CF6855">
              <w:t>Risk</w:t>
            </w:r>
          </w:p>
        </w:tc>
        <w:tc>
          <w:tcPr>
            <w:tcW w:w="1276" w:type="dxa"/>
            <w:tcBorders>
              <w:top w:val="single" w:sz="6" w:space="0" w:color="auto"/>
              <w:bottom w:val="single" w:sz="36" w:space="0" w:color="FFFFFF" w:themeColor="background1"/>
            </w:tcBorders>
            <w:shd w:val="clear" w:color="auto" w:fill="D0D8DE"/>
          </w:tcPr>
          <w:p w14:paraId="0AA9A6D2" w14:textId="16F81193" w:rsidR="00F8419E" w:rsidRDefault="00F8419E" w:rsidP="00F74B7B">
            <w:pPr>
              <w:pStyle w:val="TBHeadingRIBA"/>
            </w:pPr>
            <w:r w:rsidRPr="00CF6855">
              <w:t>Risk Level</w:t>
            </w:r>
          </w:p>
        </w:tc>
      </w:tr>
      <w:tr w:rsidR="00B02ABA" w:rsidRPr="00776917" w14:paraId="4FAA08F6" w14:textId="77777777" w:rsidTr="00152C21">
        <w:trPr>
          <w:trHeight w:val="188"/>
        </w:trPr>
        <w:tc>
          <w:tcPr>
            <w:tcW w:w="426" w:type="dxa"/>
            <w:tcBorders>
              <w:top w:val="single" w:sz="36" w:space="0" w:color="FFFFFF" w:themeColor="background1"/>
            </w:tcBorders>
            <w:shd w:val="clear" w:color="auto" w:fill="D0D8DE"/>
            <w:tcMar>
              <w:left w:w="113" w:type="dxa"/>
            </w:tcMar>
          </w:tcPr>
          <w:p w14:paraId="76EA74C8" w14:textId="6B162A5D" w:rsidR="00F8419E" w:rsidRPr="00DC1F11" w:rsidRDefault="00F8419E" w:rsidP="00F74B7B">
            <w:pPr>
              <w:pStyle w:val="TableTextRIBA"/>
            </w:pPr>
            <w:r>
              <w:t>1</w:t>
            </w:r>
          </w:p>
        </w:tc>
        <w:tc>
          <w:tcPr>
            <w:tcW w:w="2693" w:type="dxa"/>
            <w:tcBorders>
              <w:top w:val="single" w:sz="36" w:space="0" w:color="FFFFFF" w:themeColor="background1"/>
            </w:tcBorders>
            <w:shd w:val="clear" w:color="auto" w:fill="D0D8DE"/>
          </w:tcPr>
          <w:p w14:paraId="036CEDF4" w14:textId="574E6E4D" w:rsidR="00F8419E" w:rsidRPr="00DC1F11" w:rsidRDefault="00F8419E" w:rsidP="00F74B7B">
            <w:pPr>
              <w:pStyle w:val="TableTextRIBA"/>
            </w:pPr>
            <w:r w:rsidRPr="00DC1F11">
              <w:t>Client Needs</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4F1618B" w14:textId="11DEE557"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3B37B1F1" w14:textId="7854F945" w:rsidR="00F8419E" w:rsidRPr="00776917" w:rsidRDefault="00F8419E" w:rsidP="0059320D">
            <w:pPr>
              <w:pStyle w:val="TableTextRIBA"/>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2B236FA" w14:textId="28E31472"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69F3F926" w14:textId="726393C7" w:rsidR="00F8419E" w:rsidRPr="00776917" w:rsidRDefault="00F8419E" w:rsidP="00F74B7B">
            <w:pPr>
              <w:pStyle w:val="TableTextRIBA"/>
            </w:pPr>
          </w:p>
        </w:tc>
      </w:tr>
      <w:tr w:rsidR="00B02ABA" w:rsidRPr="00776917" w14:paraId="43AB7981" w14:textId="77777777" w:rsidTr="00152C21">
        <w:tc>
          <w:tcPr>
            <w:tcW w:w="426" w:type="dxa"/>
            <w:shd w:val="clear" w:color="auto" w:fill="D0D8DE"/>
            <w:tcMar>
              <w:left w:w="113" w:type="dxa"/>
            </w:tcMar>
          </w:tcPr>
          <w:p w14:paraId="5D5889F9" w14:textId="37D66B93" w:rsidR="00F8419E" w:rsidRPr="00DC1F11" w:rsidRDefault="00F8419E" w:rsidP="00F74B7B">
            <w:pPr>
              <w:pStyle w:val="TableTextRIBA"/>
            </w:pPr>
            <w:r>
              <w:t>2</w:t>
            </w:r>
          </w:p>
        </w:tc>
        <w:tc>
          <w:tcPr>
            <w:tcW w:w="2693" w:type="dxa"/>
            <w:shd w:val="clear" w:color="auto" w:fill="D0D8DE"/>
          </w:tcPr>
          <w:p w14:paraId="49269D42" w14:textId="1B8F23AE" w:rsidR="00F8419E" w:rsidRPr="00DC1F11" w:rsidRDefault="00F8419E" w:rsidP="00F74B7B">
            <w:pPr>
              <w:pStyle w:val="TableTextRIBA"/>
            </w:pPr>
            <w:r w:rsidRPr="00DC1F11">
              <w:t>User Experience</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96BC949" w14:textId="03410303" w:rsidR="00F8419E" w:rsidRPr="00AD6224" w:rsidRDefault="00F8419E" w:rsidP="00F74B7B">
            <w:pPr>
              <w:pStyle w:val="TableTextRIBA"/>
              <w:rPr>
                <w:rFonts w:cs="Arial"/>
                <w:szCs w:val="20"/>
              </w:rPr>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715ED54" w14:textId="49653392" w:rsidR="00F8419E" w:rsidRPr="00AD6224" w:rsidRDefault="00F8419E" w:rsidP="00F74B7B">
            <w:pPr>
              <w:pStyle w:val="TableTextRIBA"/>
              <w:rPr>
                <w:rFonts w:cs="Arial"/>
                <w:szCs w:val="20"/>
              </w:rPr>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F3E9A5D" w14:textId="15D0F172" w:rsidR="00F8419E" w:rsidRPr="00AD6224" w:rsidRDefault="00F8419E" w:rsidP="00F74B7B">
            <w:pPr>
              <w:pStyle w:val="TableTextRIBA"/>
              <w:rPr>
                <w:rFonts w:cs="Arial"/>
                <w:szCs w:val="20"/>
              </w:rPr>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FB4BC60" w14:textId="007EBDB1" w:rsidR="00F8419E" w:rsidRPr="00B02ABA" w:rsidRDefault="00F8419E" w:rsidP="00F74B7B">
            <w:pPr>
              <w:pStyle w:val="TableTextRIBA"/>
              <w:rPr>
                <w:b/>
              </w:rPr>
            </w:pPr>
          </w:p>
        </w:tc>
      </w:tr>
      <w:tr w:rsidR="002C5228" w:rsidRPr="00776917" w14:paraId="6846B2C2" w14:textId="77777777" w:rsidTr="00152C21">
        <w:trPr>
          <w:trHeight w:val="188"/>
        </w:trPr>
        <w:tc>
          <w:tcPr>
            <w:tcW w:w="426" w:type="dxa"/>
            <w:shd w:val="clear" w:color="auto" w:fill="D0D8DE"/>
            <w:tcMar>
              <w:left w:w="113" w:type="dxa"/>
            </w:tcMar>
          </w:tcPr>
          <w:p w14:paraId="50860221" w14:textId="1E80B0B0" w:rsidR="00F8419E" w:rsidRPr="00DC1F11" w:rsidRDefault="00F8419E" w:rsidP="00F74B7B">
            <w:pPr>
              <w:pStyle w:val="TableTextRIBA"/>
            </w:pPr>
            <w:r>
              <w:t>3</w:t>
            </w:r>
          </w:p>
        </w:tc>
        <w:tc>
          <w:tcPr>
            <w:tcW w:w="2693" w:type="dxa"/>
            <w:shd w:val="clear" w:color="auto" w:fill="D0D8DE"/>
          </w:tcPr>
          <w:p w14:paraId="24612068" w14:textId="28B20567" w:rsidR="00F8419E" w:rsidRPr="00DC1F11" w:rsidRDefault="00F8419E" w:rsidP="00F74B7B">
            <w:pPr>
              <w:pStyle w:val="TableTextRIBA"/>
            </w:pPr>
            <w:r w:rsidRPr="00DC1F11">
              <w:t>Placemaking</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3D2507C1" w14:textId="77777777"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50A74603" w14:textId="77777777" w:rsidR="00F8419E" w:rsidRPr="00776917" w:rsidRDefault="00F8419E" w:rsidP="00F74B7B">
            <w:pPr>
              <w:pStyle w:val="TableTextRIBA"/>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3C35C532" w14:textId="77777777"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75DADC6A" w14:textId="77777777" w:rsidR="00F8419E" w:rsidRPr="00776917" w:rsidRDefault="00F8419E" w:rsidP="00F74B7B">
            <w:pPr>
              <w:pStyle w:val="TableTextRIBA"/>
            </w:pPr>
          </w:p>
        </w:tc>
      </w:tr>
      <w:tr w:rsidR="002C5228" w:rsidRPr="00776917" w14:paraId="116844A1" w14:textId="77777777" w:rsidTr="00152C21">
        <w:trPr>
          <w:trHeight w:val="188"/>
        </w:trPr>
        <w:tc>
          <w:tcPr>
            <w:tcW w:w="426" w:type="dxa"/>
            <w:shd w:val="clear" w:color="auto" w:fill="D0D8DE"/>
            <w:tcMar>
              <w:left w:w="113" w:type="dxa"/>
            </w:tcMar>
          </w:tcPr>
          <w:p w14:paraId="3D2EB3E7" w14:textId="0C904EDC" w:rsidR="00F8419E" w:rsidRPr="00DC1F11" w:rsidRDefault="00F8419E" w:rsidP="00F74B7B">
            <w:pPr>
              <w:pStyle w:val="TableTextRIBA"/>
            </w:pPr>
            <w:r>
              <w:t>4</w:t>
            </w:r>
          </w:p>
        </w:tc>
        <w:tc>
          <w:tcPr>
            <w:tcW w:w="2693" w:type="dxa"/>
            <w:shd w:val="clear" w:color="auto" w:fill="D0D8DE"/>
          </w:tcPr>
          <w:p w14:paraId="7B44BE2D" w14:textId="27C5DF2E" w:rsidR="00F8419E" w:rsidRPr="00DC1F11" w:rsidRDefault="00F8419E" w:rsidP="00F74B7B">
            <w:pPr>
              <w:pStyle w:val="TableTextRIBA"/>
            </w:pPr>
            <w:r w:rsidRPr="00DC1F11">
              <w:t xml:space="preserve">Culture </w:t>
            </w:r>
            <w:r>
              <w:t>and</w:t>
            </w:r>
            <w:r w:rsidRPr="00DC1F11">
              <w:t xml:space="preserve"> Community</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1740AE4D" w14:textId="77777777"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276B6D75" w14:textId="77777777" w:rsidR="00F8419E" w:rsidRPr="00776917" w:rsidRDefault="00F8419E" w:rsidP="00F74B7B">
            <w:pPr>
              <w:pStyle w:val="TableTextRIBA"/>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5F52DECB" w14:textId="77777777"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093A01EB" w14:textId="77777777" w:rsidR="00F8419E" w:rsidRPr="00776917" w:rsidRDefault="00F8419E" w:rsidP="00F74B7B">
            <w:pPr>
              <w:pStyle w:val="TableTextRIBA"/>
            </w:pPr>
          </w:p>
        </w:tc>
      </w:tr>
      <w:tr w:rsidR="002C5228" w:rsidRPr="00776917" w14:paraId="2CA315DF" w14:textId="77777777" w:rsidTr="00152C21">
        <w:trPr>
          <w:trHeight w:val="188"/>
        </w:trPr>
        <w:tc>
          <w:tcPr>
            <w:tcW w:w="426" w:type="dxa"/>
            <w:shd w:val="clear" w:color="auto" w:fill="D0D8DE"/>
            <w:tcMar>
              <w:left w:w="113" w:type="dxa"/>
            </w:tcMar>
          </w:tcPr>
          <w:p w14:paraId="155167C4" w14:textId="5DA1B913" w:rsidR="00F8419E" w:rsidRPr="00DC1F11" w:rsidRDefault="00F8419E" w:rsidP="00F74B7B">
            <w:pPr>
              <w:pStyle w:val="TableTextRIBA"/>
            </w:pPr>
            <w:r>
              <w:t>5</w:t>
            </w:r>
          </w:p>
        </w:tc>
        <w:tc>
          <w:tcPr>
            <w:tcW w:w="2693" w:type="dxa"/>
            <w:shd w:val="clear" w:color="auto" w:fill="D0D8DE"/>
          </w:tcPr>
          <w:p w14:paraId="681D8710" w14:textId="43B86D99" w:rsidR="00F8419E" w:rsidRPr="00DC1F11" w:rsidRDefault="00F8419E" w:rsidP="00F74B7B">
            <w:pPr>
              <w:pStyle w:val="TableTextRIBA"/>
            </w:pPr>
            <w:r w:rsidRPr="00DC1F11">
              <w:t>Construction Impact</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FD361F4" w14:textId="62705204"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7B61B21E" w14:textId="77777777" w:rsidR="00F8419E" w:rsidRPr="00776917" w:rsidRDefault="00F8419E" w:rsidP="00F74B7B">
            <w:pPr>
              <w:pStyle w:val="TableTextRIBA"/>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DFB18FD" w14:textId="77777777"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4FA97EC" w14:textId="77777777" w:rsidR="00F8419E" w:rsidRPr="00776917" w:rsidRDefault="00F8419E" w:rsidP="00F74B7B">
            <w:pPr>
              <w:pStyle w:val="TableTextRIBA"/>
            </w:pPr>
          </w:p>
        </w:tc>
      </w:tr>
      <w:tr w:rsidR="002C5228" w:rsidRPr="00776917" w14:paraId="78C74F65" w14:textId="77777777" w:rsidTr="00152C21">
        <w:trPr>
          <w:trHeight w:val="188"/>
        </w:trPr>
        <w:tc>
          <w:tcPr>
            <w:tcW w:w="426" w:type="dxa"/>
            <w:shd w:val="clear" w:color="auto" w:fill="D0D8DE"/>
            <w:tcMar>
              <w:left w:w="113" w:type="dxa"/>
            </w:tcMar>
          </w:tcPr>
          <w:p w14:paraId="6A7186F4" w14:textId="37E332A6" w:rsidR="00F8419E" w:rsidRPr="00DC1F11" w:rsidRDefault="00F8419E" w:rsidP="00F74B7B">
            <w:pPr>
              <w:pStyle w:val="TableTextRIBA"/>
            </w:pPr>
            <w:r>
              <w:t>6</w:t>
            </w:r>
          </w:p>
        </w:tc>
        <w:tc>
          <w:tcPr>
            <w:tcW w:w="2693" w:type="dxa"/>
            <w:shd w:val="clear" w:color="auto" w:fill="D0D8DE"/>
          </w:tcPr>
          <w:p w14:paraId="078ADD63" w14:textId="6F06943B" w:rsidR="00F8419E" w:rsidRPr="00DC1F11" w:rsidRDefault="00F8419E" w:rsidP="00F74B7B">
            <w:pPr>
              <w:pStyle w:val="TableTextRIBA"/>
            </w:pPr>
            <w:r w:rsidRPr="00DC1F11">
              <w:t>Energy Performance</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755BDC7A" w14:textId="77777777"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0263964" w14:textId="77777777" w:rsidR="00F8419E" w:rsidRPr="00776917" w:rsidRDefault="00F8419E" w:rsidP="00F74B7B">
            <w:pPr>
              <w:pStyle w:val="TableTextRIBA"/>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3574A1F2" w14:textId="77777777"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6759AFA" w14:textId="77777777" w:rsidR="00F8419E" w:rsidRPr="00776917" w:rsidRDefault="00F8419E" w:rsidP="00F74B7B">
            <w:pPr>
              <w:pStyle w:val="TableTextRIBA"/>
            </w:pPr>
          </w:p>
        </w:tc>
      </w:tr>
      <w:tr w:rsidR="002C5228" w:rsidRPr="00776917" w14:paraId="670954E0" w14:textId="77777777" w:rsidTr="00152C21">
        <w:trPr>
          <w:trHeight w:val="188"/>
        </w:trPr>
        <w:tc>
          <w:tcPr>
            <w:tcW w:w="426" w:type="dxa"/>
            <w:shd w:val="clear" w:color="auto" w:fill="D0D8DE"/>
            <w:tcMar>
              <w:left w:w="113" w:type="dxa"/>
            </w:tcMar>
          </w:tcPr>
          <w:p w14:paraId="32A4CCE7" w14:textId="7BFA1942" w:rsidR="00F8419E" w:rsidRPr="00DC1F11" w:rsidRDefault="00F8419E" w:rsidP="00F74B7B">
            <w:pPr>
              <w:pStyle w:val="TableTextRIBA"/>
            </w:pPr>
            <w:r>
              <w:t>7</w:t>
            </w:r>
          </w:p>
        </w:tc>
        <w:tc>
          <w:tcPr>
            <w:tcW w:w="2693" w:type="dxa"/>
            <w:shd w:val="clear" w:color="auto" w:fill="D0D8DE"/>
          </w:tcPr>
          <w:p w14:paraId="113DC916" w14:textId="205331A8" w:rsidR="00F8419E" w:rsidRPr="00DC1F11" w:rsidRDefault="00F8419E" w:rsidP="00F74B7B">
            <w:pPr>
              <w:pStyle w:val="TableTextRIBA"/>
            </w:pPr>
            <w:r w:rsidRPr="00DC1F11">
              <w:t>Operation and Maintenance</w:t>
            </w:r>
          </w:p>
        </w:tc>
        <w:tc>
          <w:tcPr>
            <w:tcW w:w="4536"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A57F9FB" w14:textId="77777777"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C1DD35E" w14:textId="77777777" w:rsidR="00F8419E" w:rsidRPr="00776917" w:rsidRDefault="00F8419E" w:rsidP="00F74B7B">
            <w:pPr>
              <w:pStyle w:val="TableTextRIBA"/>
            </w:pP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F42BE66" w14:textId="77777777"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4E8F35A2" w14:textId="77777777" w:rsidR="00F8419E" w:rsidRPr="00776917" w:rsidRDefault="00F8419E" w:rsidP="00F74B7B">
            <w:pPr>
              <w:pStyle w:val="TableTextRIBA"/>
            </w:pPr>
          </w:p>
        </w:tc>
      </w:tr>
      <w:tr w:rsidR="00B02ABA" w:rsidRPr="00776917" w14:paraId="77CEA885" w14:textId="77777777" w:rsidTr="00152C21">
        <w:trPr>
          <w:trHeight w:val="188"/>
        </w:trPr>
        <w:tc>
          <w:tcPr>
            <w:tcW w:w="426" w:type="dxa"/>
            <w:shd w:val="clear" w:color="auto" w:fill="D0D8DE"/>
            <w:tcMar>
              <w:left w:w="113" w:type="dxa"/>
            </w:tcMar>
          </w:tcPr>
          <w:p w14:paraId="28771222" w14:textId="79A7DBB2" w:rsidR="00F8419E" w:rsidRPr="00DC1F11" w:rsidRDefault="00F8419E" w:rsidP="00F74B7B">
            <w:pPr>
              <w:pStyle w:val="TableTextRIBA"/>
            </w:pPr>
            <w:r>
              <w:t>8</w:t>
            </w:r>
          </w:p>
        </w:tc>
        <w:tc>
          <w:tcPr>
            <w:tcW w:w="2693" w:type="dxa"/>
            <w:shd w:val="clear" w:color="auto" w:fill="D0D8DE"/>
          </w:tcPr>
          <w:p w14:paraId="6C0A0B16" w14:textId="6D0FC2D2" w:rsidR="00F8419E" w:rsidRDefault="00F8419E" w:rsidP="00F74B7B">
            <w:pPr>
              <w:pStyle w:val="TableTextRIBA"/>
            </w:pPr>
            <w:r w:rsidRPr="00DC1F11">
              <w:t xml:space="preserve">Flexibility </w:t>
            </w:r>
            <w:r>
              <w:t>and</w:t>
            </w:r>
            <w:r w:rsidRPr="00DC1F11">
              <w:t xml:space="preserve"> Adaptability</w:t>
            </w:r>
          </w:p>
        </w:tc>
        <w:tc>
          <w:tcPr>
            <w:tcW w:w="4536" w:type="dxa"/>
            <w:tcBorders>
              <w:top w:val="single" w:sz="36" w:space="0" w:color="FFFFFF" w:themeColor="background1"/>
              <w:bottom w:val="nil"/>
              <w:right w:val="single" w:sz="24" w:space="0" w:color="FFFFFF" w:themeColor="background1"/>
            </w:tcBorders>
            <w:shd w:val="clear" w:color="auto" w:fill="EAEEF2"/>
          </w:tcPr>
          <w:p w14:paraId="5858328B" w14:textId="77777777" w:rsidR="00F8419E" w:rsidRPr="00776917" w:rsidRDefault="00F8419E" w:rsidP="00F74B7B">
            <w:pPr>
              <w:pStyle w:val="TableTextRIBA"/>
            </w:pPr>
          </w:p>
        </w:tc>
        <w:tc>
          <w:tcPr>
            <w:tcW w:w="3118"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AEEF2"/>
          </w:tcPr>
          <w:p w14:paraId="4A97D989" w14:textId="77777777" w:rsidR="00F8419E" w:rsidRPr="00776917" w:rsidRDefault="00F8419E" w:rsidP="00F74B7B">
            <w:pPr>
              <w:pStyle w:val="TableTextRIBA"/>
            </w:pPr>
          </w:p>
        </w:tc>
        <w:tc>
          <w:tcPr>
            <w:tcW w:w="2977"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AEEF2"/>
          </w:tcPr>
          <w:p w14:paraId="3E812AD8" w14:textId="77777777" w:rsidR="00F8419E" w:rsidRPr="00776917" w:rsidRDefault="00F8419E" w:rsidP="00F74B7B">
            <w:pPr>
              <w:pStyle w:val="TableTextRIBA"/>
            </w:pPr>
          </w:p>
        </w:tc>
        <w:tc>
          <w:tcPr>
            <w:tcW w:w="1276" w:type="dxa"/>
            <w:tcBorders>
              <w:top w:val="single" w:sz="36" w:space="0" w:color="FFFFFF" w:themeColor="background1"/>
              <w:left w:val="single" w:sz="24" w:space="0" w:color="FFFFFF" w:themeColor="background1"/>
              <w:bottom w:val="nil"/>
            </w:tcBorders>
            <w:shd w:val="clear" w:color="auto" w:fill="EAEEF2"/>
          </w:tcPr>
          <w:p w14:paraId="7C5584A5" w14:textId="77777777" w:rsidR="00F8419E" w:rsidRPr="00776917" w:rsidRDefault="00F8419E" w:rsidP="00F74B7B">
            <w:pPr>
              <w:pStyle w:val="TableTextRIBA"/>
            </w:pPr>
          </w:p>
        </w:tc>
      </w:tr>
    </w:tbl>
    <w:p w14:paraId="23C0D4AE" w14:textId="77777777" w:rsidR="00BE2EDA" w:rsidRDefault="00BE2EDA" w:rsidP="009A4A2D">
      <w:pPr>
        <w:pStyle w:val="NoSpaceRIBA"/>
      </w:pPr>
    </w:p>
    <w:p w14:paraId="37ABD03B" w14:textId="77777777" w:rsidR="00BE2EDA" w:rsidRDefault="00BE2EDA" w:rsidP="009A4A2D">
      <w:pPr>
        <w:pStyle w:val="NoSpaceRIBA"/>
      </w:pPr>
    </w:p>
    <w:p w14:paraId="6600E00A" w14:textId="77777777" w:rsidR="00BE2EDA" w:rsidRDefault="00BE2EDA">
      <w:pPr>
        <w:spacing w:after="160" w:line="259" w:lineRule="auto"/>
        <w:rPr>
          <w:b/>
        </w:rPr>
        <w:sectPr w:rsidR="00BE2EDA" w:rsidSect="0032409D">
          <w:headerReference w:type="default" r:id="rId14"/>
          <w:footerReference w:type="default" r:id="rId15"/>
          <w:pgSz w:w="16838" w:h="11906" w:orient="landscape"/>
          <w:pgMar w:top="1701" w:right="851" w:bottom="1134" w:left="851" w:header="709" w:footer="709" w:gutter="0"/>
          <w:cols w:space="708"/>
          <w:docGrid w:linePitch="360"/>
        </w:sectPr>
      </w:pPr>
    </w:p>
    <w:tbl>
      <w:tblPr>
        <w:tblStyle w:val="TableGrid"/>
        <w:tblW w:w="1502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11340"/>
      </w:tblGrid>
      <w:tr w:rsidR="0070592A" w14:paraId="35FEDCA9" w14:textId="77777777" w:rsidTr="00152C21">
        <w:trPr>
          <w:trHeight w:val="397"/>
        </w:trPr>
        <w:tc>
          <w:tcPr>
            <w:tcW w:w="3686" w:type="dxa"/>
            <w:shd w:val="clear" w:color="auto" w:fill="D0D8DE"/>
            <w:tcMar>
              <w:left w:w="113" w:type="dxa"/>
            </w:tcMar>
          </w:tcPr>
          <w:p w14:paraId="6804FA42" w14:textId="41E50AAB" w:rsidR="0070592A" w:rsidRDefault="0070592A" w:rsidP="00602F1F">
            <w:pPr>
              <w:pStyle w:val="SectionHeadingRIBA"/>
            </w:pPr>
            <w:r>
              <w:t>Key Requirements</w:t>
            </w:r>
          </w:p>
        </w:tc>
        <w:tc>
          <w:tcPr>
            <w:tcW w:w="11340" w:type="dxa"/>
            <w:shd w:val="clear" w:color="auto" w:fill="EAEEF2"/>
            <w:tcMar>
              <w:left w:w="340" w:type="dxa"/>
            </w:tcMar>
          </w:tcPr>
          <w:p w14:paraId="2201B163" w14:textId="5DF52F60" w:rsidR="0070592A" w:rsidRPr="009067FD" w:rsidRDefault="0070592A" w:rsidP="00A905CE">
            <w:pPr>
              <w:pStyle w:val="AnswerRIBA"/>
            </w:pPr>
            <w:r w:rsidRPr="009067FD">
              <w:t>T</w:t>
            </w:r>
            <w:r w:rsidR="00B7049E" w:rsidRPr="009067FD">
              <w:t xml:space="preserve">he </w:t>
            </w:r>
            <w:r w:rsidR="00A905CE">
              <w:t>k</w:t>
            </w:r>
            <w:r w:rsidR="00B7049E" w:rsidRPr="009067FD">
              <w:t xml:space="preserve">ey </w:t>
            </w:r>
            <w:r w:rsidR="00A905CE">
              <w:t>r</w:t>
            </w:r>
            <w:r w:rsidRPr="009067FD">
              <w:t xml:space="preserve">equirements </w:t>
            </w:r>
            <w:r w:rsidR="004A7234" w:rsidRPr="009067FD">
              <w:t xml:space="preserve">should be informed by </w:t>
            </w:r>
            <w:r w:rsidR="00B7049E" w:rsidRPr="009067FD">
              <w:t xml:space="preserve">and help </w:t>
            </w:r>
            <w:r w:rsidR="00C54063" w:rsidRPr="009067FD">
              <w:t xml:space="preserve">to </w:t>
            </w:r>
            <w:r w:rsidR="00B7049E" w:rsidRPr="009067FD">
              <w:t xml:space="preserve">achieve </w:t>
            </w:r>
            <w:r w:rsidR="004A7234" w:rsidRPr="009067FD">
              <w:t>the project objectives</w:t>
            </w:r>
            <w:r w:rsidR="00B7049E" w:rsidRPr="009067FD">
              <w:t xml:space="preserve">. They </w:t>
            </w:r>
            <w:r w:rsidRPr="009067FD">
              <w:t xml:space="preserve">should be set in Stage 1 </w:t>
            </w:r>
            <w:r w:rsidR="00E05401" w:rsidRPr="009067FD">
              <w:t>and</w:t>
            </w:r>
            <w:r w:rsidR="003574AF" w:rsidRPr="009067FD">
              <w:t xml:space="preserve"> confirmed in Stage 2.</w:t>
            </w:r>
            <w:r w:rsidR="00F65F1D" w:rsidRPr="009067FD">
              <w:t xml:space="preserve"> </w:t>
            </w:r>
          </w:p>
        </w:tc>
      </w:tr>
    </w:tbl>
    <w:p w14:paraId="7269EAFC" w14:textId="5A7E91E7" w:rsidR="00457FCF" w:rsidRPr="00457FCF" w:rsidRDefault="00457FCF" w:rsidP="00B65116">
      <w:pPr>
        <w:pStyle w:val="HeadingTableDividerRIBA"/>
      </w:pPr>
    </w:p>
    <w:tbl>
      <w:tblPr>
        <w:tblW w:w="0" w:type="auto"/>
        <w:tblBorders>
          <w:top w:val="single" w:sz="6" w:space="0" w:color="auto"/>
          <w:insideH w:val="single" w:sz="36" w:space="0" w:color="FFFFFF" w:themeColor="background1"/>
        </w:tblBorders>
        <w:tblCellMar>
          <w:top w:w="113" w:type="dxa"/>
          <w:left w:w="193" w:type="dxa"/>
          <w:bottom w:w="113" w:type="dxa"/>
        </w:tblCellMar>
        <w:tblLook w:val="04A0" w:firstRow="1" w:lastRow="0" w:firstColumn="1" w:lastColumn="0" w:noHBand="0" w:noVBand="1"/>
      </w:tblPr>
      <w:tblGrid>
        <w:gridCol w:w="2997"/>
        <w:gridCol w:w="1550"/>
        <w:gridCol w:w="7077"/>
        <w:gridCol w:w="3512"/>
      </w:tblGrid>
      <w:tr w:rsidR="00930A33" w:rsidRPr="00776917" w14:paraId="0AFC3F38" w14:textId="77777777" w:rsidTr="005443D2">
        <w:trPr>
          <w:trHeight w:val="24"/>
          <w:tblHeader/>
        </w:trPr>
        <w:tc>
          <w:tcPr>
            <w:tcW w:w="2997" w:type="dxa"/>
            <w:tcBorders>
              <w:top w:val="single" w:sz="6" w:space="0" w:color="auto"/>
              <w:bottom w:val="single" w:sz="36" w:space="0" w:color="FFFFFF" w:themeColor="background1"/>
            </w:tcBorders>
            <w:shd w:val="clear" w:color="auto" w:fill="D0D8DE"/>
          </w:tcPr>
          <w:p w14:paraId="6468AF1E" w14:textId="77777777" w:rsidR="00930A33" w:rsidRPr="00776917" w:rsidRDefault="00930A33" w:rsidP="00A8188C">
            <w:pPr>
              <w:pStyle w:val="TBHeadingRIBA"/>
            </w:pPr>
            <w:bookmarkStart w:id="61" w:name="moneB_TBKeyReq"/>
            <w:bookmarkEnd w:id="61"/>
            <w:r>
              <w:t xml:space="preserve">Functional or </w:t>
            </w:r>
            <w:r>
              <w:br/>
              <w:t>Performance Criteria</w:t>
            </w:r>
          </w:p>
        </w:tc>
        <w:tc>
          <w:tcPr>
            <w:tcW w:w="1550" w:type="dxa"/>
            <w:tcBorders>
              <w:top w:val="single" w:sz="6" w:space="0" w:color="auto"/>
              <w:bottom w:val="single" w:sz="36" w:space="0" w:color="FFFFFF" w:themeColor="background1"/>
            </w:tcBorders>
            <w:shd w:val="clear" w:color="auto" w:fill="D0D8DE"/>
          </w:tcPr>
          <w:p w14:paraId="1F130F8E" w14:textId="44B03923" w:rsidR="00930A33" w:rsidRPr="00776917" w:rsidRDefault="00930A33" w:rsidP="00A8188C">
            <w:pPr>
              <w:pStyle w:val="TBHeadingRIBA"/>
            </w:pPr>
            <w:r w:rsidRPr="001A4140">
              <w:t xml:space="preserve">Relevant </w:t>
            </w:r>
            <w:r w:rsidR="008A5D59">
              <w:t>O</w:t>
            </w:r>
            <w:r w:rsidRPr="001A4140">
              <w:t>bjective</w:t>
            </w:r>
            <w:r w:rsidR="004A6C58">
              <w:t>s</w:t>
            </w:r>
          </w:p>
        </w:tc>
        <w:tc>
          <w:tcPr>
            <w:tcW w:w="7077" w:type="dxa"/>
            <w:tcBorders>
              <w:top w:val="single" w:sz="6" w:space="0" w:color="auto"/>
              <w:bottom w:val="single" w:sz="36" w:space="0" w:color="FFFFFF" w:themeColor="background1"/>
            </w:tcBorders>
            <w:shd w:val="clear" w:color="auto" w:fill="D0D8DE"/>
          </w:tcPr>
          <w:p w14:paraId="39488584" w14:textId="37492F54" w:rsidR="00930A33" w:rsidRPr="00776917" w:rsidRDefault="00930A33" w:rsidP="00A8188C">
            <w:pPr>
              <w:pStyle w:val="TBHeadingRIBA"/>
            </w:pPr>
            <w:r w:rsidRPr="001A4140">
              <w:t>Requirement</w:t>
            </w:r>
          </w:p>
        </w:tc>
        <w:tc>
          <w:tcPr>
            <w:tcW w:w="3512" w:type="dxa"/>
            <w:tcBorders>
              <w:top w:val="single" w:sz="6" w:space="0" w:color="auto"/>
              <w:bottom w:val="single" w:sz="36" w:space="0" w:color="FFFFFF" w:themeColor="background1"/>
            </w:tcBorders>
            <w:shd w:val="clear" w:color="auto" w:fill="D0D8DE"/>
          </w:tcPr>
          <w:p w14:paraId="2E36E502" w14:textId="77777777" w:rsidR="00930A33" w:rsidRPr="00776917" w:rsidRDefault="00930A33" w:rsidP="00A8188C">
            <w:pPr>
              <w:pStyle w:val="TBHeadingRIBA"/>
            </w:pPr>
            <w:r>
              <w:t xml:space="preserve">Target Metric </w:t>
            </w:r>
          </w:p>
        </w:tc>
      </w:tr>
      <w:tr w:rsidR="002F0B97" w:rsidRPr="00776917" w14:paraId="45057198" w14:textId="77777777" w:rsidTr="005443D2">
        <w:trPr>
          <w:trHeight w:val="157"/>
        </w:trPr>
        <w:tc>
          <w:tcPr>
            <w:tcW w:w="2997" w:type="dxa"/>
            <w:tcBorders>
              <w:top w:val="single" w:sz="36" w:space="0" w:color="FFFFFF" w:themeColor="background1"/>
              <w:bottom w:val="single" w:sz="36" w:space="0" w:color="FFFFFF" w:themeColor="background1"/>
            </w:tcBorders>
            <w:shd w:val="clear" w:color="auto" w:fill="D0D8DE"/>
          </w:tcPr>
          <w:p w14:paraId="0A11F162" w14:textId="77777777" w:rsidR="002F0B97" w:rsidRPr="00776917" w:rsidRDefault="002F0B97" w:rsidP="001761B0">
            <w:pPr>
              <w:pStyle w:val="TBRowHeadingRIBA"/>
            </w:pPr>
            <w:r>
              <w:t>Functionality</w:t>
            </w:r>
          </w:p>
        </w:tc>
        <w:tc>
          <w:tcPr>
            <w:tcW w:w="12139" w:type="dxa"/>
            <w:gridSpan w:val="3"/>
            <w:tcBorders>
              <w:top w:val="single" w:sz="36" w:space="0" w:color="FFFFFF" w:themeColor="background1"/>
              <w:bottom w:val="single" w:sz="36" w:space="0" w:color="FFFFFF" w:themeColor="background1"/>
            </w:tcBorders>
            <w:shd w:val="clear" w:color="auto" w:fill="EAEEF2"/>
          </w:tcPr>
          <w:p w14:paraId="0801B83B" w14:textId="30D32575" w:rsidR="002F0B97" w:rsidRPr="00776917" w:rsidRDefault="002F0B97" w:rsidP="00F1607B">
            <w:pPr>
              <w:pStyle w:val="NormalRIBA"/>
            </w:pPr>
          </w:p>
        </w:tc>
      </w:tr>
      <w:tr w:rsidR="00AB155D" w:rsidRPr="00776917" w14:paraId="77EB4643"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7CE3BCF7" w14:textId="77777777" w:rsidR="00AB155D" w:rsidRPr="007F00AA" w:rsidRDefault="00AB155D" w:rsidP="00AB155D">
            <w:pPr>
              <w:pStyle w:val="TableTextRIBA"/>
            </w:pPr>
            <w:r w:rsidRPr="008B07B8">
              <w:t>Activities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7D54D63" w14:textId="6E81EA66" w:rsidR="0031410A" w:rsidRPr="00776917" w:rsidRDefault="0031410A" w:rsidP="009B3D6F">
            <w:pPr>
              <w:pStyle w:val="NormalRIBA"/>
            </w:pPr>
            <w:r>
              <w:fldChar w:fldCharType="begin">
                <w:ffData>
                  <w:name w:val=""/>
                  <w:enabled/>
                  <w:calcOnExit w:val="0"/>
                  <w:textInput>
                    <w:default w:val="Reference relevant criteria here, eg user experience or client needs"/>
                  </w:textInput>
                </w:ffData>
              </w:fldChar>
            </w:r>
            <w:r>
              <w:instrText xml:space="preserve"> FORMTEXT </w:instrText>
            </w:r>
            <w:r>
              <w:fldChar w:fldCharType="separate"/>
            </w:r>
            <w:r w:rsidR="009B3D6F">
              <w:t>[Reference relevant criteria here, eg user experience or client needs]</w:t>
            </w:r>
            <w:r>
              <w:fldChar w:fldCharType="end"/>
            </w: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5D0699F7" w14:textId="033C20A6" w:rsidR="0031410A" w:rsidRPr="00776917" w:rsidRDefault="0031410A" w:rsidP="009B3D6F">
            <w:pPr>
              <w:pStyle w:val="NormalRIBA"/>
            </w:pPr>
            <w:r>
              <w:fldChar w:fldCharType="begin">
                <w:ffData>
                  <w:name w:val=""/>
                  <w:enabled/>
                  <w:calcOnExit w:val="0"/>
                  <w:textInput>
                    <w:default w:val="Enter the requirements essential to achieving the key objectives"/>
                  </w:textInput>
                </w:ffData>
              </w:fldChar>
            </w:r>
            <w:r>
              <w:instrText xml:space="preserve"> FORMTEXT </w:instrText>
            </w:r>
            <w:r>
              <w:fldChar w:fldCharType="separate"/>
            </w:r>
            <w:r w:rsidR="009B3D6F">
              <w:t>[Enter the requirements essential to achieving the key objectives]</w:t>
            </w:r>
            <w:r>
              <w:fldChar w:fldCharType="end"/>
            </w: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614D921D" w14:textId="3F38C6B4" w:rsidR="0031410A" w:rsidRPr="00776917" w:rsidRDefault="0031410A" w:rsidP="009B3D6F">
            <w:pPr>
              <w:pStyle w:val="NormalRIBA"/>
            </w:pPr>
            <w:r>
              <w:fldChar w:fldCharType="begin">
                <w:ffData>
                  <w:name w:val=""/>
                  <w:enabled/>
                  <w:calcOnExit w:val="0"/>
                  <w:textInput>
                    <w:default w:val="Target metrics may be quantitative or qualitative. Outcomes should be measured against the target metrics. Refer to the associated guidance for possible metrics or define your own."/>
                  </w:textInput>
                </w:ffData>
              </w:fldChar>
            </w:r>
            <w:r>
              <w:instrText xml:space="preserve"> FORMTEXT </w:instrText>
            </w:r>
            <w:r>
              <w:fldChar w:fldCharType="separate"/>
            </w:r>
            <w:r w:rsidR="009B3D6F">
              <w:t>[Target metrics may be quantitative or qualitative. Outcomes should be measured against the target metrics. Refer to the associated guidance for possible metrics or define your own.]</w:t>
            </w:r>
            <w:r>
              <w:fldChar w:fldCharType="end"/>
            </w:r>
          </w:p>
        </w:tc>
      </w:tr>
      <w:tr w:rsidR="00AB155D" w:rsidRPr="00776917" w14:paraId="671239C0"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17F36F7B" w14:textId="77777777" w:rsidR="00AB155D" w:rsidRPr="008B07B8" w:rsidRDefault="00AB155D" w:rsidP="00AB155D">
            <w:pPr>
              <w:pStyle w:val="TableTextRIBA"/>
            </w:pPr>
            <w:r w:rsidRPr="008B07B8">
              <w:t>Access and Inclusion</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71086DF7" w14:textId="04D41FB9" w:rsidR="00AB155D" w:rsidRPr="00776917" w:rsidRDefault="00AB155D" w:rsidP="00AB155D">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B6F83FB" w14:textId="77777777" w:rsidR="00AB155D" w:rsidRPr="00776917" w:rsidRDefault="00AB155D" w:rsidP="00AB155D">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302719B6" w14:textId="77777777" w:rsidR="00AB155D" w:rsidRPr="00776917" w:rsidRDefault="00AB155D" w:rsidP="00AB155D">
            <w:pPr>
              <w:pStyle w:val="NormalRIBA"/>
            </w:pPr>
          </w:p>
        </w:tc>
      </w:tr>
      <w:tr w:rsidR="00AB155D" w:rsidRPr="00776917" w14:paraId="7531A1D5"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413E6466" w14:textId="77777777" w:rsidR="00AB155D" w:rsidRPr="008B07B8" w:rsidRDefault="00AB155D" w:rsidP="00AB155D">
            <w:pPr>
              <w:pStyle w:val="TableTextRIBA"/>
            </w:pPr>
            <w:r w:rsidRPr="008B07B8">
              <w:t>Space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119E7B3E" w14:textId="0CD5DC5C" w:rsidR="00AB155D" w:rsidRPr="00776917" w:rsidRDefault="00AB155D" w:rsidP="00AB155D">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07EAB95E" w14:textId="5464F038" w:rsidR="00AB155D" w:rsidRPr="00776917" w:rsidRDefault="00AB155D" w:rsidP="00AB155D">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2D5F555" w14:textId="3EFBDA41" w:rsidR="00AB155D" w:rsidRPr="00776917" w:rsidRDefault="00AB155D" w:rsidP="00AB155D">
            <w:pPr>
              <w:pStyle w:val="NormalRIBA"/>
            </w:pPr>
          </w:p>
        </w:tc>
      </w:tr>
      <w:tr w:rsidR="00AB155D" w:rsidRPr="00776917" w14:paraId="4FFA22EC"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0C1A4E0F" w14:textId="77777777" w:rsidR="00AB155D" w:rsidRPr="008B07B8" w:rsidRDefault="00AB155D" w:rsidP="00AB155D">
            <w:pPr>
              <w:pStyle w:val="TableTextRIBA"/>
            </w:pPr>
            <w:r>
              <w:t>Storage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8315BA8" w14:textId="77777777" w:rsidR="00AB155D" w:rsidRPr="00776917" w:rsidRDefault="00AB155D" w:rsidP="00AB155D">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8961D70" w14:textId="77777777" w:rsidR="00AB155D" w:rsidRPr="00776917" w:rsidRDefault="00AB155D" w:rsidP="00AB155D">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41F4309F" w14:textId="77777777" w:rsidR="00AB155D" w:rsidRPr="00776917" w:rsidRDefault="00AB155D" w:rsidP="00AB155D">
            <w:pPr>
              <w:pStyle w:val="NormalRIBA"/>
            </w:pPr>
          </w:p>
        </w:tc>
      </w:tr>
      <w:tr w:rsidR="002F0B97" w:rsidRPr="00776917" w14:paraId="62B1E2CD"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4A1A856F" w14:textId="69C8BF4E" w:rsidR="002F0B97" w:rsidRPr="00776917" w:rsidRDefault="002F0B97" w:rsidP="001761B0">
            <w:pPr>
              <w:pStyle w:val="TBRowHeadingRIBA"/>
            </w:pPr>
            <w:r>
              <w:t>Indoor Environment</w:t>
            </w:r>
          </w:p>
        </w:tc>
        <w:tc>
          <w:tcPr>
            <w:tcW w:w="12139" w:type="dxa"/>
            <w:gridSpan w:val="3"/>
            <w:tcBorders>
              <w:top w:val="single" w:sz="36" w:space="0" w:color="FFFFFF" w:themeColor="background1"/>
              <w:bottom w:val="single" w:sz="36" w:space="0" w:color="FFFFFF" w:themeColor="background1"/>
            </w:tcBorders>
            <w:shd w:val="clear" w:color="auto" w:fill="EAEEF2"/>
          </w:tcPr>
          <w:p w14:paraId="544B2AB2" w14:textId="77777777" w:rsidR="002F0B97" w:rsidRPr="00776917" w:rsidRDefault="002F0B97" w:rsidP="00F1607B">
            <w:pPr>
              <w:pStyle w:val="NormalRIBA"/>
            </w:pPr>
          </w:p>
        </w:tc>
      </w:tr>
      <w:tr w:rsidR="00E30853" w:rsidRPr="00776917" w14:paraId="0094AD8E"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096CE4DD" w14:textId="52A09BE8" w:rsidR="00E30853" w:rsidRPr="00E30853" w:rsidRDefault="00E30853" w:rsidP="005B466C">
            <w:pPr>
              <w:pStyle w:val="TableTextRIBA"/>
              <w:rPr>
                <w:b/>
              </w:rPr>
            </w:pPr>
            <w:r w:rsidRPr="00E30853">
              <w:t>Acoustics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31949ECB" w14:textId="585F1043"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2D9CA78A"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6DD43225" w14:textId="77777777" w:rsidR="00E30853" w:rsidRPr="00776917" w:rsidRDefault="00E30853" w:rsidP="00F1607B">
            <w:pPr>
              <w:pStyle w:val="NormalRIBA"/>
            </w:pPr>
          </w:p>
        </w:tc>
      </w:tr>
      <w:tr w:rsidR="00E30853" w:rsidRPr="00776917" w14:paraId="1EDFBD07"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2E754B3F" w14:textId="6DEF2868" w:rsidR="00E30853" w:rsidRPr="00E30853" w:rsidRDefault="00E30853" w:rsidP="005B466C">
            <w:pPr>
              <w:pStyle w:val="TableTextRIBA"/>
              <w:rPr>
                <w:b/>
              </w:rPr>
            </w:pPr>
            <w:r w:rsidRPr="00E30853">
              <w:t xml:space="preserve">Indoor </w:t>
            </w:r>
            <w:r w:rsidR="005578ED">
              <w:t>A</w:t>
            </w:r>
            <w:r w:rsidRPr="00E30853">
              <w:t xml:space="preserve">ir </w:t>
            </w:r>
            <w:r w:rsidR="005578ED">
              <w:t>Q</w:t>
            </w:r>
            <w:r w:rsidRPr="00E30853">
              <w:t>uality</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4D4841B" w14:textId="77777777"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7DCDFF1"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7F87FC1C" w14:textId="77777777" w:rsidR="00E30853" w:rsidRPr="00776917" w:rsidRDefault="00E30853" w:rsidP="00F1607B">
            <w:pPr>
              <w:pStyle w:val="NormalRIBA"/>
            </w:pPr>
          </w:p>
        </w:tc>
      </w:tr>
      <w:tr w:rsidR="00E30853" w:rsidRPr="00776917" w14:paraId="14DE4903"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19B96296" w14:textId="0AEE0E07" w:rsidR="00E30853" w:rsidRPr="00E30853" w:rsidRDefault="003D7489" w:rsidP="005B466C">
            <w:pPr>
              <w:pStyle w:val="TableTextRIBA"/>
              <w:rPr>
                <w:b/>
              </w:rPr>
            </w:pPr>
            <w:r>
              <w:t xml:space="preserve">Lighting and </w:t>
            </w:r>
            <w:r w:rsidR="005578ED">
              <w:t>D</w:t>
            </w:r>
            <w:r w:rsidR="00E30853" w:rsidRPr="00E30853">
              <w:t>aylight</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7807CFFB" w14:textId="77777777"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5EC2D8ED"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7408E8F7" w14:textId="77777777" w:rsidR="00E30853" w:rsidRPr="00776917" w:rsidRDefault="00E30853" w:rsidP="00F1607B">
            <w:pPr>
              <w:pStyle w:val="NormalRIBA"/>
            </w:pPr>
          </w:p>
        </w:tc>
      </w:tr>
      <w:tr w:rsidR="00E30853" w:rsidRPr="00776917" w14:paraId="51209EEE"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11F56CD6" w14:textId="699CD9EA" w:rsidR="00E30853" w:rsidRPr="00E30853" w:rsidRDefault="00E30853" w:rsidP="005B466C">
            <w:pPr>
              <w:pStyle w:val="TableTextRIBA"/>
              <w:rPr>
                <w:b/>
              </w:rPr>
            </w:pPr>
            <w:r w:rsidRPr="00E30853">
              <w:t xml:space="preserve">Thermal </w:t>
            </w:r>
            <w:r w:rsidR="005578ED">
              <w:t>C</w:t>
            </w:r>
            <w:r w:rsidRPr="00E30853">
              <w:t>omfort</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F5D17D9" w14:textId="77777777"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0168ABF7"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799C4D3" w14:textId="77777777" w:rsidR="00E30853" w:rsidRPr="00776917" w:rsidRDefault="00E30853" w:rsidP="00F1607B">
            <w:pPr>
              <w:pStyle w:val="NormalRIBA"/>
            </w:pPr>
          </w:p>
        </w:tc>
      </w:tr>
      <w:tr w:rsidR="002F0B97" w:rsidRPr="00776917" w14:paraId="18150CBE"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5D56C124" w14:textId="28290DAF" w:rsidR="002F0B97" w:rsidRDefault="002F0B97" w:rsidP="001761B0">
            <w:pPr>
              <w:pStyle w:val="TBRowHeadingRIBA"/>
            </w:pPr>
            <w:r>
              <w:t>Building Form</w:t>
            </w:r>
          </w:p>
        </w:tc>
        <w:tc>
          <w:tcPr>
            <w:tcW w:w="12139" w:type="dxa"/>
            <w:gridSpan w:val="3"/>
            <w:tcBorders>
              <w:top w:val="single" w:sz="36" w:space="0" w:color="FFFFFF" w:themeColor="background1"/>
              <w:bottom w:val="single" w:sz="36" w:space="0" w:color="FFFFFF" w:themeColor="background1"/>
            </w:tcBorders>
            <w:shd w:val="clear" w:color="auto" w:fill="EAEEF2"/>
          </w:tcPr>
          <w:p w14:paraId="3A4C3188" w14:textId="77777777" w:rsidR="002F0B97" w:rsidRPr="00776917" w:rsidRDefault="002F0B97" w:rsidP="00F1607B">
            <w:pPr>
              <w:pStyle w:val="NormalRIBA"/>
            </w:pPr>
          </w:p>
        </w:tc>
      </w:tr>
      <w:tr w:rsidR="00E30853" w:rsidRPr="00776917" w14:paraId="09F5B03F"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46FD81D4" w14:textId="17B6F544" w:rsidR="00E30853" w:rsidRPr="004A6C58" w:rsidRDefault="00E30853" w:rsidP="005B466C">
            <w:pPr>
              <w:pStyle w:val="TableTextRIBA"/>
              <w:rPr>
                <w:b/>
              </w:rPr>
            </w:pPr>
            <w:r w:rsidRPr="004A6C58">
              <w:t xml:space="preserve">Floor to </w:t>
            </w:r>
            <w:r w:rsidR="004A6C58" w:rsidRPr="004A6C58">
              <w:t xml:space="preserve">Ceiling Height </w:t>
            </w:r>
            <w:r w:rsidRPr="004A6C58">
              <w:t>(min)</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66A6AA0" w14:textId="77777777"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3B892FFA"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190257F9" w14:textId="77777777" w:rsidR="00E30853" w:rsidRPr="00776917" w:rsidRDefault="00E30853" w:rsidP="00F1607B">
            <w:pPr>
              <w:pStyle w:val="NormalRIBA"/>
            </w:pPr>
          </w:p>
        </w:tc>
      </w:tr>
      <w:tr w:rsidR="00E30853" w:rsidRPr="00776917" w14:paraId="32A6473F"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3866216E" w14:textId="3B109C3E" w:rsidR="00E30853" w:rsidRPr="004A6C58" w:rsidRDefault="00E30853" w:rsidP="005B466C">
            <w:pPr>
              <w:pStyle w:val="TableTextRIBA"/>
              <w:rPr>
                <w:b/>
              </w:rPr>
            </w:pPr>
            <w:r w:rsidRPr="004A6C58">
              <w:t xml:space="preserve">Floor </w:t>
            </w:r>
            <w:r w:rsidR="00A2579E" w:rsidRPr="004A6C58">
              <w:t>D</w:t>
            </w:r>
            <w:r w:rsidRPr="004A6C58">
              <w:t xml:space="preserve">epth to </w:t>
            </w:r>
            <w:r w:rsidR="00A2579E" w:rsidRPr="004A6C58">
              <w:t>H</w:t>
            </w:r>
            <w:r w:rsidRPr="004A6C58">
              <w:t xml:space="preserve">eight </w:t>
            </w:r>
            <w:r w:rsidR="00A2579E" w:rsidRPr="004A6C58">
              <w:t>R</w:t>
            </w:r>
            <w:r w:rsidRPr="004A6C58">
              <w:t>atio</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11D490F" w14:textId="77777777"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1B88A4F6"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642D230B" w14:textId="77777777" w:rsidR="00E30853" w:rsidRPr="00776917" w:rsidRDefault="00E30853" w:rsidP="00F1607B">
            <w:pPr>
              <w:pStyle w:val="NormalRIBA"/>
            </w:pPr>
          </w:p>
        </w:tc>
      </w:tr>
      <w:tr w:rsidR="00E30853" w:rsidRPr="00776917" w14:paraId="52165B59"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75451E5C" w14:textId="6B9B882C" w:rsidR="00E30853" w:rsidRPr="00E30853" w:rsidRDefault="00E30853" w:rsidP="005B466C">
            <w:pPr>
              <w:pStyle w:val="TableTextRIBA"/>
              <w:rPr>
                <w:b/>
              </w:rPr>
            </w:pPr>
            <w:r w:rsidRPr="00E30853">
              <w:t>Orientation/Aspect</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77AA989E" w14:textId="77777777" w:rsidR="00E30853" w:rsidRPr="00776917" w:rsidRDefault="00E30853"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6ADE67F" w14:textId="77777777" w:rsidR="00E30853" w:rsidRPr="00776917" w:rsidRDefault="00E30853"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38709524" w14:textId="77777777" w:rsidR="00E30853" w:rsidRPr="00776917" w:rsidRDefault="00E30853" w:rsidP="00F1607B">
            <w:pPr>
              <w:pStyle w:val="NormalRIBA"/>
            </w:pPr>
          </w:p>
        </w:tc>
      </w:tr>
      <w:tr w:rsidR="002F0B97" w:rsidRPr="00776917" w14:paraId="1AF5D37B"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7A96A2CC" w14:textId="34978A92" w:rsidR="002F0B97" w:rsidRPr="00DB094B" w:rsidRDefault="002F0B97" w:rsidP="001761B0">
            <w:pPr>
              <w:pStyle w:val="TBRowHeadingRIBA"/>
              <w:rPr>
                <w:spacing w:val="-6"/>
              </w:rPr>
            </w:pPr>
            <w:r w:rsidRPr="00DB094B">
              <w:rPr>
                <w:spacing w:val="-6"/>
              </w:rPr>
              <w:t>Performance &amp; Design Standards</w:t>
            </w:r>
          </w:p>
        </w:tc>
        <w:tc>
          <w:tcPr>
            <w:tcW w:w="12139" w:type="dxa"/>
            <w:gridSpan w:val="3"/>
            <w:tcBorders>
              <w:top w:val="single" w:sz="36" w:space="0" w:color="FFFFFF" w:themeColor="background1"/>
              <w:bottom w:val="single" w:sz="36" w:space="0" w:color="FFFFFF" w:themeColor="background1"/>
            </w:tcBorders>
            <w:shd w:val="clear" w:color="auto" w:fill="EAEEF2"/>
          </w:tcPr>
          <w:p w14:paraId="5CE6BD37" w14:textId="77777777" w:rsidR="002F0B97" w:rsidRPr="00776917" w:rsidRDefault="002F0B97" w:rsidP="00F1607B">
            <w:pPr>
              <w:pStyle w:val="NormalRIBA"/>
            </w:pPr>
          </w:p>
        </w:tc>
      </w:tr>
      <w:tr w:rsidR="00A17C56" w:rsidRPr="00776917" w14:paraId="2F07618D"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349BF9D2" w14:textId="5FCAA0D4" w:rsidR="00A17C56" w:rsidRPr="00A17C56" w:rsidRDefault="00A17C56" w:rsidP="005B466C">
            <w:pPr>
              <w:pStyle w:val="TableTextRIBA"/>
              <w:rPr>
                <w:b/>
              </w:rPr>
            </w:pPr>
            <w:r w:rsidRPr="00A17C56">
              <w:t>BREEAM</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5ECBBF1C" w14:textId="77777777" w:rsidR="00A17C56" w:rsidRPr="00776917" w:rsidRDefault="00A17C56"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96F7C7F" w14:textId="77777777" w:rsidR="00A17C56" w:rsidRPr="00776917" w:rsidRDefault="00A17C56"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508007B" w14:textId="77777777" w:rsidR="00A17C56" w:rsidRPr="00776917" w:rsidRDefault="00A17C56" w:rsidP="00F1607B">
            <w:pPr>
              <w:pStyle w:val="NormalRIBA"/>
            </w:pPr>
          </w:p>
        </w:tc>
      </w:tr>
      <w:tr w:rsidR="00A17C56" w:rsidRPr="00776917" w14:paraId="07077CE0"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2B17F657" w14:textId="5C641665" w:rsidR="00A17C56" w:rsidRPr="00A17C56" w:rsidRDefault="00A17C56" w:rsidP="005B466C">
            <w:pPr>
              <w:pStyle w:val="TableTextRIBA"/>
              <w:rPr>
                <w:b/>
              </w:rPr>
            </w:pPr>
            <w:r w:rsidRPr="00A17C56">
              <w:t>WELL</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51522798" w14:textId="77777777" w:rsidR="00A17C56" w:rsidRPr="00776917" w:rsidRDefault="00A17C56"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57C5D0B4" w14:textId="77777777" w:rsidR="00A17C56" w:rsidRPr="00776917" w:rsidRDefault="00A17C56"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AE4651A" w14:textId="77777777" w:rsidR="00A17C56" w:rsidRPr="00776917" w:rsidRDefault="00A17C56" w:rsidP="00F1607B">
            <w:pPr>
              <w:pStyle w:val="NormalRIBA"/>
            </w:pPr>
          </w:p>
        </w:tc>
      </w:tr>
      <w:tr w:rsidR="00A17C56" w:rsidRPr="00776917" w14:paraId="07BD4E0E"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4F1DE8DD" w14:textId="65CC7A53" w:rsidR="00A17C56" w:rsidRPr="00A17C56" w:rsidRDefault="00A17C56" w:rsidP="005B466C">
            <w:pPr>
              <w:pStyle w:val="TableTextRIBA"/>
              <w:rPr>
                <w:b/>
              </w:rPr>
            </w:pPr>
            <w:r>
              <w:t>Other</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97B40CC" w14:textId="77777777" w:rsidR="00A17C56" w:rsidRPr="00776917" w:rsidRDefault="00A17C56"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1871BC23" w14:textId="77777777" w:rsidR="00A17C56" w:rsidRPr="00776917" w:rsidRDefault="00A17C56"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E4B3F03" w14:textId="77777777" w:rsidR="00A17C56" w:rsidRPr="00776917" w:rsidRDefault="00A17C56" w:rsidP="00F1607B">
            <w:pPr>
              <w:pStyle w:val="NormalRIBA"/>
            </w:pPr>
          </w:p>
        </w:tc>
      </w:tr>
      <w:tr w:rsidR="002F0B97" w:rsidRPr="00776917" w14:paraId="18ACC320"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63BEC9C2" w14:textId="77777777" w:rsidR="002F0B97" w:rsidRDefault="002F0B97" w:rsidP="001761B0">
            <w:pPr>
              <w:pStyle w:val="TBRowHeadingRIBA"/>
            </w:pPr>
            <w:r>
              <w:t>Services</w:t>
            </w:r>
          </w:p>
        </w:tc>
        <w:tc>
          <w:tcPr>
            <w:tcW w:w="12139" w:type="dxa"/>
            <w:gridSpan w:val="3"/>
            <w:tcBorders>
              <w:top w:val="single" w:sz="36" w:space="0" w:color="FFFFFF" w:themeColor="background1"/>
              <w:bottom w:val="single" w:sz="36" w:space="0" w:color="FFFFFF" w:themeColor="background1"/>
            </w:tcBorders>
            <w:shd w:val="clear" w:color="auto" w:fill="EAEEF2"/>
          </w:tcPr>
          <w:p w14:paraId="293CB306" w14:textId="77777777" w:rsidR="002F0B97" w:rsidRPr="00776917" w:rsidRDefault="002F0B97" w:rsidP="00F1607B">
            <w:pPr>
              <w:pStyle w:val="NormalRIBA"/>
            </w:pPr>
          </w:p>
        </w:tc>
      </w:tr>
      <w:tr w:rsidR="00FA45B8" w:rsidRPr="00776917" w14:paraId="2D51736D"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3D0D5C0C" w14:textId="09370FDD" w:rsidR="00FA45B8" w:rsidRPr="00FA45B8" w:rsidRDefault="00FA45B8" w:rsidP="005B466C">
            <w:pPr>
              <w:pStyle w:val="TableTextRIBA"/>
              <w:rPr>
                <w:b/>
              </w:rPr>
            </w:pPr>
            <w:r w:rsidRPr="00FA45B8">
              <w:t>Drainage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4910828"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0AF2D188"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05D1092" w14:textId="77777777" w:rsidR="00FA45B8" w:rsidRPr="00776917" w:rsidRDefault="00FA45B8" w:rsidP="00F1607B">
            <w:pPr>
              <w:pStyle w:val="NormalRIBA"/>
            </w:pPr>
          </w:p>
        </w:tc>
      </w:tr>
      <w:tr w:rsidR="00FA45B8" w:rsidRPr="00776917" w14:paraId="2D9C8E5D"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6A888FF7" w14:textId="0746CAF9" w:rsidR="00FA45B8" w:rsidRPr="00FA45B8" w:rsidRDefault="003D7489" w:rsidP="005B466C">
            <w:pPr>
              <w:pStyle w:val="TableTextRIBA"/>
              <w:rPr>
                <w:b/>
              </w:rPr>
            </w:pPr>
            <w:r>
              <w:t xml:space="preserve">Heating and </w:t>
            </w:r>
            <w:r w:rsidR="00A2579E">
              <w:t>C</w:t>
            </w:r>
            <w:r w:rsidR="00FA45B8" w:rsidRPr="00FA45B8">
              <w:t>ooling</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1407F403"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1028E58B"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0BFABFCB" w14:textId="77777777" w:rsidR="00FA45B8" w:rsidRPr="00776917" w:rsidRDefault="00FA45B8" w:rsidP="00F1607B">
            <w:pPr>
              <w:pStyle w:val="NormalRIBA"/>
            </w:pPr>
          </w:p>
        </w:tc>
      </w:tr>
      <w:tr w:rsidR="00FA45B8" w:rsidRPr="00776917" w14:paraId="24780661"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22A30BC3" w14:textId="16D806C5" w:rsidR="00FA45B8" w:rsidRPr="00FA45B8" w:rsidRDefault="003D7489" w:rsidP="005B466C">
            <w:pPr>
              <w:pStyle w:val="TableTextRIBA"/>
              <w:rPr>
                <w:b/>
              </w:rPr>
            </w:pPr>
            <w:r>
              <w:t xml:space="preserve">Hot and </w:t>
            </w:r>
            <w:r w:rsidR="00A2579E">
              <w:t>C</w:t>
            </w:r>
            <w:r>
              <w:t xml:space="preserve">old </w:t>
            </w:r>
            <w:r w:rsidR="00A2579E">
              <w:t>W</w:t>
            </w:r>
            <w:r w:rsidR="00FA45B8" w:rsidRPr="00FA45B8">
              <w:t>ater</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40700D1"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7BB74EFA"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425DD318" w14:textId="77777777" w:rsidR="00FA45B8" w:rsidRPr="00776917" w:rsidRDefault="00FA45B8" w:rsidP="00F1607B">
            <w:pPr>
              <w:pStyle w:val="NormalRIBA"/>
            </w:pPr>
          </w:p>
        </w:tc>
      </w:tr>
      <w:tr w:rsidR="00FA45B8" w:rsidRPr="00776917" w14:paraId="48BD3A18"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60CF5C06" w14:textId="14C4EA56" w:rsidR="00FA45B8" w:rsidRPr="00FA45B8" w:rsidRDefault="00FA45B8" w:rsidP="005B466C">
            <w:pPr>
              <w:pStyle w:val="TableTextRIBA"/>
              <w:rPr>
                <w:b/>
              </w:rPr>
            </w:pPr>
            <w:r>
              <w:t>ICT</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E0A419A"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3A83683E"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E42EE4F" w14:textId="77777777" w:rsidR="00FA45B8" w:rsidRPr="00776917" w:rsidRDefault="00FA45B8" w:rsidP="00F1607B">
            <w:pPr>
              <w:pStyle w:val="NormalRIBA"/>
            </w:pPr>
          </w:p>
        </w:tc>
      </w:tr>
      <w:tr w:rsidR="00FA45B8" w:rsidRPr="00776917" w14:paraId="2713B79C"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2EC06CD2" w14:textId="48C1DFA7" w:rsidR="00FA45B8" w:rsidRPr="00FA45B8" w:rsidRDefault="00FA45B8" w:rsidP="005B466C">
            <w:pPr>
              <w:pStyle w:val="TableTextRIBA"/>
              <w:rPr>
                <w:b/>
              </w:rPr>
            </w:pPr>
            <w:r w:rsidRPr="00FA45B8">
              <w:t>Ventilation</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271B8D28"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6702FB57"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78712134" w14:textId="77777777" w:rsidR="00FA45B8" w:rsidRPr="00776917" w:rsidRDefault="00FA45B8" w:rsidP="00F1607B">
            <w:pPr>
              <w:pStyle w:val="NormalRIBA"/>
            </w:pPr>
          </w:p>
        </w:tc>
      </w:tr>
      <w:tr w:rsidR="002F0B97" w:rsidRPr="00776917" w14:paraId="6D18497F"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36C66337" w14:textId="61EFD4F4" w:rsidR="002F0B97" w:rsidRDefault="002F0B97" w:rsidP="001761B0">
            <w:pPr>
              <w:pStyle w:val="TBRowHeadingRIBA"/>
            </w:pPr>
            <w:r>
              <w:t>Statutory Requirements</w:t>
            </w:r>
          </w:p>
        </w:tc>
        <w:tc>
          <w:tcPr>
            <w:tcW w:w="12139" w:type="dxa"/>
            <w:gridSpan w:val="3"/>
            <w:tcBorders>
              <w:top w:val="single" w:sz="36" w:space="0" w:color="FFFFFF" w:themeColor="background1"/>
              <w:bottom w:val="single" w:sz="36" w:space="0" w:color="FFFFFF" w:themeColor="background1"/>
            </w:tcBorders>
            <w:shd w:val="clear" w:color="auto" w:fill="EAEEF2"/>
          </w:tcPr>
          <w:p w14:paraId="4BEA0D97" w14:textId="77777777" w:rsidR="002F0B97" w:rsidRPr="00776917" w:rsidRDefault="002F0B97" w:rsidP="00F1607B">
            <w:pPr>
              <w:pStyle w:val="NormalRIBA"/>
            </w:pPr>
          </w:p>
        </w:tc>
      </w:tr>
      <w:tr w:rsidR="00FA45B8" w:rsidRPr="00FA45B8" w14:paraId="605034E9"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0A0F5E27" w14:textId="48C9779F" w:rsidR="00FA45B8" w:rsidRPr="00FA45B8" w:rsidRDefault="003D7489" w:rsidP="005B466C">
            <w:pPr>
              <w:pStyle w:val="TableTextRIBA"/>
              <w:rPr>
                <w:b/>
              </w:rPr>
            </w:pPr>
            <w:r>
              <w:t xml:space="preserve">Design </w:t>
            </w:r>
            <w:r w:rsidR="00A2579E">
              <w:t>C</w:t>
            </w:r>
            <w:r w:rsidR="00FA45B8" w:rsidRPr="00FA45B8">
              <w:t>odes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A9BA92E" w14:textId="77777777" w:rsidR="00FA45B8" w:rsidRPr="00FA45B8"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10B6073B" w14:textId="77777777" w:rsidR="00FA45B8" w:rsidRPr="00FA45B8"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32401AC8" w14:textId="77777777" w:rsidR="00FA45B8" w:rsidRPr="00FA45B8" w:rsidRDefault="00FA45B8" w:rsidP="00F1607B">
            <w:pPr>
              <w:pStyle w:val="NormalRIBA"/>
            </w:pPr>
          </w:p>
        </w:tc>
      </w:tr>
      <w:tr w:rsidR="00FA45B8" w:rsidRPr="00FA45B8" w14:paraId="6F418761"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5CA5B384" w14:textId="788866D0" w:rsidR="00FA45B8" w:rsidRPr="00FA45B8" w:rsidRDefault="003D7489" w:rsidP="005B466C">
            <w:pPr>
              <w:pStyle w:val="TableTextRIBA"/>
              <w:rPr>
                <w:b/>
              </w:rPr>
            </w:pPr>
            <w:r>
              <w:t xml:space="preserve">Fire </w:t>
            </w:r>
            <w:r w:rsidR="00A2579E">
              <w:t>S</w:t>
            </w:r>
            <w:r w:rsidR="00FA45B8" w:rsidRPr="00FA45B8">
              <w:t>afety</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5BE4B77A" w14:textId="77777777" w:rsidR="00FA45B8" w:rsidRPr="00FA45B8"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705FAC11" w14:textId="77777777" w:rsidR="00FA45B8" w:rsidRPr="00FA45B8"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15905D5" w14:textId="77777777" w:rsidR="00FA45B8" w:rsidRPr="00FA45B8" w:rsidRDefault="00FA45B8" w:rsidP="00F1607B">
            <w:pPr>
              <w:pStyle w:val="NormalRIBA"/>
            </w:pPr>
          </w:p>
        </w:tc>
      </w:tr>
      <w:tr w:rsidR="00FA45B8" w:rsidRPr="00FA45B8" w14:paraId="0BB34F96"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40A85368" w14:textId="0880ADF2" w:rsidR="00FA45B8" w:rsidRPr="00FA45B8" w:rsidRDefault="00FA45B8" w:rsidP="005B466C">
            <w:pPr>
              <w:pStyle w:val="TableTextRIBA"/>
              <w:rPr>
                <w:b/>
              </w:rPr>
            </w:pPr>
            <w:r>
              <w:t>H</w:t>
            </w:r>
            <w:r w:rsidR="00A2579E">
              <w:t xml:space="preserve">ealth </w:t>
            </w:r>
            <w:r>
              <w:t>&amp;</w:t>
            </w:r>
            <w:r w:rsidR="00A2579E">
              <w:t xml:space="preserve"> </w:t>
            </w:r>
            <w:r>
              <w:t>S</w:t>
            </w:r>
            <w:r w:rsidR="00A2579E">
              <w:t>afety</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149482FE" w14:textId="77777777" w:rsidR="00FA45B8" w:rsidRPr="00FA45B8"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20720552" w14:textId="77777777" w:rsidR="00FA45B8" w:rsidRPr="00FA45B8"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142D35C" w14:textId="77777777" w:rsidR="00FA45B8" w:rsidRPr="00FA45B8" w:rsidRDefault="00FA45B8" w:rsidP="00F1607B">
            <w:pPr>
              <w:pStyle w:val="NormalRIBA"/>
            </w:pPr>
          </w:p>
        </w:tc>
      </w:tr>
      <w:tr w:rsidR="002F0B97" w:rsidRPr="00776917" w14:paraId="4740E6C5" w14:textId="77777777" w:rsidTr="005443D2">
        <w:trPr>
          <w:trHeight w:val="188"/>
        </w:trPr>
        <w:tc>
          <w:tcPr>
            <w:tcW w:w="2997" w:type="dxa"/>
            <w:tcBorders>
              <w:top w:val="single" w:sz="36" w:space="0" w:color="FFFFFF" w:themeColor="background1"/>
              <w:bottom w:val="single" w:sz="36" w:space="0" w:color="FFFFFF" w:themeColor="background1"/>
            </w:tcBorders>
            <w:shd w:val="clear" w:color="auto" w:fill="D0D8DE"/>
          </w:tcPr>
          <w:p w14:paraId="57C87FB3" w14:textId="77777777" w:rsidR="002F0B97" w:rsidRDefault="002F0B97" w:rsidP="001761B0">
            <w:pPr>
              <w:pStyle w:val="TBRowHeadingRIBA"/>
            </w:pPr>
            <w:r>
              <w:t>Sustainability</w:t>
            </w:r>
          </w:p>
        </w:tc>
        <w:tc>
          <w:tcPr>
            <w:tcW w:w="12139" w:type="dxa"/>
            <w:gridSpan w:val="3"/>
            <w:tcBorders>
              <w:top w:val="single" w:sz="36" w:space="0" w:color="FFFFFF" w:themeColor="background1"/>
              <w:bottom w:val="single" w:sz="36" w:space="0" w:color="FFFFFF" w:themeColor="background1"/>
            </w:tcBorders>
            <w:shd w:val="clear" w:color="auto" w:fill="EAEEF2"/>
          </w:tcPr>
          <w:p w14:paraId="643E5B49" w14:textId="77777777" w:rsidR="002F0B97" w:rsidRPr="00776917" w:rsidRDefault="002F0B97" w:rsidP="00F1607B">
            <w:pPr>
              <w:pStyle w:val="NormalRIBA"/>
            </w:pPr>
          </w:p>
        </w:tc>
      </w:tr>
      <w:tr w:rsidR="00FA45B8" w:rsidRPr="00776917" w14:paraId="20EA7F3C"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666EBB05" w14:textId="50FA82E0" w:rsidR="00FA45B8" w:rsidRPr="00FA45B8" w:rsidRDefault="00FA45B8" w:rsidP="005B466C">
            <w:pPr>
              <w:pStyle w:val="TableTextRIBA"/>
              <w:rPr>
                <w:b/>
              </w:rPr>
            </w:pPr>
            <w:r w:rsidRPr="00FA45B8">
              <w:t>Biodiversity</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1099791"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28086CF8"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66493105" w14:textId="77777777" w:rsidR="00FA45B8" w:rsidRPr="00776917" w:rsidRDefault="00FA45B8" w:rsidP="00F1607B">
            <w:pPr>
              <w:pStyle w:val="NormalRIBA"/>
            </w:pPr>
          </w:p>
        </w:tc>
      </w:tr>
      <w:tr w:rsidR="00FA45B8" w:rsidRPr="00776917" w14:paraId="73A4358D"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6EC5A485" w14:textId="23DD430F" w:rsidR="00FA45B8" w:rsidRPr="00FA45B8" w:rsidRDefault="00FA45B8" w:rsidP="005B466C">
            <w:pPr>
              <w:pStyle w:val="TableTextRIBA"/>
              <w:rPr>
                <w:b/>
              </w:rPr>
            </w:pPr>
            <w:r w:rsidRPr="00FA45B8">
              <w:t xml:space="preserve">Embodied </w:t>
            </w:r>
            <w:r w:rsidR="00A2579E">
              <w:t>E</w:t>
            </w:r>
            <w:r w:rsidRPr="00FA45B8">
              <w:t>nergy</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2F456932"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14E165C7"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60A4921" w14:textId="77777777" w:rsidR="00FA45B8" w:rsidRPr="00776917" w:rsidRDefault="00FA45B8" w:rsidP="00F1607B">
            <w:pPr>
              <w:pStyle w:val="NormalRIBA"/>
            </w:pPr>
          </w:p>
        </w:tc>
      </w:tr>
      <w:tr w:rsidR="00FA45B8" w:rsidRPr="00776917" w14:paraId="45B9EBD7"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46DF51E8" w14:textId="7A6255E9" w:rsidR="00FA45B8" w:rsidRPr="00FA45B8" w:rsidRDefault="003D7489" w:rsidP="005B466C">
            <w:pPr>
              <w:pStyle w:val="TableTextRIBA"/>
              <w:rPr>
                <w:b/>
              </w:rPr>
            </w:pPr>
            <w:r>
              <w:t xml:space="preserve">Materials and </w:t>
            </w:r>
            <w:r w:rsidR="00A2579E">
              <w:t>C</w:t>
            </w:r>
            <w:r w:rsidR="00FA45B8" w:rsidRPr="00FA45B8">
              <w:t>omponents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055FA31"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7D6BD328"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C90AFED" w14:textId="77777777" w:rsidR="00FA45B8" w:rsidRPr="00776917" w:rsidRDefault="00FA45B8" w:rsidP="00F1607B">
            <w:pPr>
              <w:pStyle w:val="NormalRIBA"/>
            </w:pPr>
          </w:p>
        </w:tc>
      </w:tr>
      <w:tr w:rsidR="00FA45B8" w:rsidRPr="00776917" w14:paraId="0D77E7A1"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50731C0A" w14:textId="1D652764" w:rsidR="00FA45B8" w:rsidRPr="00FA45B8" w:rsidRDefault="00FA45B8" w:rsidP="005B466C">
            <w:pPr>
              <w:pStyle w:val="TableTextRIBA"/>
              <w:rPr>
                <w:b/>
              </w:rPr>
            </w:pPr>
            <w:r w:rsidRPr="00FA45B8">
              <w:t>Maintenance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B0788C4"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1B16BEF1"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2A7E137" w14:textId="77777777" w:rsidR="00FA45B8" w:rsidRPr="00776917" w:rsidRDefault="00FA45B8" w:rsidP="00F1607B">
            <w:pPr>
              <w:pStyle w:val="NormalRIBA"/>
            </w:pPr>
          </w:p>
        </w:tc>
      </w:tr>
      <w:tr w:rsidR="00FA45B8" w:rsidRPr="00776917" w14:paraId="2F19D1AC"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038044B3" w14:textId="3269BF9D" w:rsidR="00FA45B8" w:rsidRPr="00FA45B8" w:rsidRDefault="003D7489" w:rsidP="005B466C">
            <w:pPr>
              <w:pStyle w:val="TableTextRIBA"/>
              <w:rPr>
                <w:b/>
              </w:rPr>
            </w:pPr>
            <w:r>
              <w:t xml:space="preserve">Operational </w:t>
            </w:r>
            <w:r w:rsidR="00A2579E">
              <w:t>E</w:t>
            </w:r>
            <w:r>
              <w:t xml:space="preserve">nergy </w:t>
            </w:r>
            <w:r w:rsidR="00A2579E">
              <w:t>U</w:t>
            </w:r>
            <w:r w:rsidR="00FA45B8" w:rsidRPr="00FA45B8">
              <w:t>se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AD82C57"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0229F0FB"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1E0E8BE7" w14:textId="77777777" w:rsidR="00FA45B8" w:rsidRPr="00776917" w:rsidRDefault="00FA45B8" w:rsidP="00F1607B">
            <w:pPr>
              <w:pStyle w:val="NormalRIBA"/>
            </w:pPr>
          </w:p>
        </w:tc>
      </w:tr>
      <w:tr w:rsidR="00FA45B8" w:rsidRPr="00776917" w14:paraId="2D2BEBA2"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5B6084D6" w14:textId="12A3A190" w:rsidR="00FA45B8" w:rsidRPr="00FA45B8" w:rsidRDefault="003D7489" w:rsidP="005B466C">
            <w:pPr>
              <w:pStyle w:val="TableTextRIBA"/>
              <w:rPr>
                <w:b/>
              </w:rPr>
            </w:pPr>
            <w:r w:rsidRPr="003D7489">
              <w:t>POE/Soft Landings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20D4DD69" w14:textId="77777777" w:rsidR="00FA45B8" w:rsidRPr="00776917" w:rsidRDefault="00FA45B8"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213ECC8E" w14:textId="77777777" w:rsidR="00FA45B8" w:rsidRPr="00776917" w:rsidRDefault="00FA45B8"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013A1B09" w14:textId="77777777" w:rsidR="00FA45B8" w:rsidRPr="00776917" w:rsidRDefault="00FA45B8" w:rsidP="00F1607B">
            <w:pPr>
              <w:pStyle w:val="NormalRIBA"/>
            </w:pPr>
          </w:p>
        </w:tc>
      </w:tr>
      <w:tr w:rsidR="003D7489" w:rsidRPr="00776917" w14:paraId="6002F639"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67138D98" w14:textId="1DE8B56A" w:rsidR="003D7489" w:rsidRPr="003D7489" w:rsidRDefault="003D7489" w:rsidP="005B466C">
            <w:pPr>
              <w:pStyle w:val="TableTextRIBA"/>
              <w:rPr>
                <w:b/>
              </w:rPr>
            </w:pPr>
            <w:r w:rsidRPr="003D7489">
              <w:t xml:space="preserve">Running </w:t>
            </w:r>
            <w:r w:rsidR="00A2579E">
              <w:t>C</w:t>
            </w:r>
            <w:r w:rsidRPr="003D7489">
              <w:t>osts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742BEBF6" w14:textId="77777777" w:rsidR="003D7489" w:rsidRPr="00776917" w:rsidRDefault="003D7489"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54084436" w14:textId="77777777" w:rsidR="003D7489" w:rsidRPr="00776917" w:rsidRDefault="003D7489"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5C2DB198" w14:textId="77777777" w:rsidR="003D7489" w:rsidRPr="00776917" w:rsidRDefault="003D7489" w:rsidP="00F1607B">
            <w:pPr>
              <w:pStyle w:val="NormalRIBA"/>
            </w:pPr>
          </w:p>
        </w:tc>
      </w:tr>
      <w:tr w:rsidR="003D7489" w:rsidRPr="00776917" w14:paraId="4E298550"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5B3CC732" w14:textId="03847303" w:rsidR="003D7489" w:rsidRPr="003D7489" w:rsidRDefault="003D7489" w:rsidP="005B466C">
            <w:pPr>
              <w:pStyle w:val="TableTextRIBA"/>
              <w:rPr>
                <w:b/>
              </w:rPr>
            </w:pPr>
            <w:r w:rsidRPr="003D7489">
              <w:t xml:space="preserve">Thermal </w:t>
            </w:r>
            <w:r w:rsidR="00A2579E">
              <w:t>P</w:t>
            </w:r>
            <w:r w:rsidRPr="003D7489">
              <w:t>erformance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45B29E0F" w14:textId="77777777" w:rsidR="003D7489" w:rsidRPr="00776917" w:rsidRDefault="003D7489"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70667791" w14:textId="77777777" w:rsidR="003D7489" w:rsidRPr="00776917" w:rsidRDefault="003D7489"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2605F8E1" w14:textId="77777777" w:rsidR="003D7489" w:rsidRPr="00776917" w:rsidRDefault="003D7489" w:rsidP="00F1607B">
            <w:pPr>
              <w:pStyle w:val="NormalRIBA"/>
            </w:pPr>
          </w:p>
        </w:tc>
      </w:tr>
      <w:tr w:rsidR="003D7489" w:rsidRPr="00776917" w14:paraId="32518CCF"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4D608055" w14:textId="1DE469A0" w:rsidR="003D7489" w:rsidRPr="003D7489" w:rsidRDefault="003D7489" w:rsidP="005B466C">
            <w:pPr>
              <w:pStyle w:val="TableTextRIBA"/>
              <w:rPr>
                <w:b/>
              </w:rPr>
            </w:pPr>
            <w:r w:rsidRPr="003D7489">
              <w:t>Transport</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A281C7E" w14:textId="77777777" w:rsidR="003D7489" w:rsidRPr="00776917" w:rsidRDefault="003D7489"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3FD9B88F" w14:textId="77777777" w:rsidR="003D7489" w:rsidRPr="00776917" w:rsidRDefault="003D7489"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1E8A14ED" w14:textId="77777777" w:rsidR="003D7489" w:rsidRPr="00776917" w:rsidRDefault="003D7489" w:rsidP="00F1607B">
            <w:pPr>
              <w:pStyle w:val="NormalRIBA"/>
            </w:pPr>
          </w:p>
        </w:tc>
      </w:tr>
      <w:tr w:rsidR="003D7489" w:rsidRPr="00776917" w14:paraId="71E835E9"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6DA4B82B" w14:textId="0B3CE2DB" w:rsidR="003D7489" w:rsidRPr="003D7489" w:rsidRDefault="003D7489" w:rsidP="005B466C">
            <w:pPr>
              <w:pStyle w:val="TableTextRIBA"/>
              <w:rPr>
                <w:b/>
              </w:rPr>
            </w:pPr>
            <w:r>
              <w:t xml:space="preserve">Waste and </w:t>
            </w:r>
            <w:r w:rsidR="00A2579E">
              <w:t>R</w:t>
            </w:r>
            <w:r w:rsidRPr="003D7489">
              <w:t>euse</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633A4C85" w14:textId="77777777" w:rsidR="003D7489" w:rsidRPr="00776917" w:rsidRDefault="003D7489"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E9670BE" w14:textId="77777777" w:rsidR="003D7489" w:rsidRPr="00776917" w:rsidRDefault="003D7489"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7C700E79" w14:textId="77777777" w:rsidR="003D7489" w:rsidRPr="00776917" w:rsidRDefault="003D7489" w:rsidP="00F1607B">
            <w:pPr>
              <w:pStyle w:val="NormalRIBA"/>
            </w:pPr>
          </w:p>
        </w:tc>
      </w:tr>
      <w:tr w:rsidR="003D7489" w:rsidRPr="00776917" w14:paraId="22D3779E"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08BE3732" w14:textId="73FEE693" w:rsidR="003D7489" w:rsidRPr="003D7489" w:rsidRDefault="003D7489" w:rsidP="005B466C">
            <w:pPr>
              <w:pStyle w:val="TableTextRIBA"/>
              <w:rPr>
                <w:b/>
              </w:rPr>
            </w:pPr>
            <w:r>
              <w:t xml:space="preserve">Water </w:t>
            </w:r>
            <w:r w:rsidR="00A2579E">
              <w:t>C</w:t>
            </w:r>
            <w:r w:rsidRPr="003D7489">
              <w:t>onsumption</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04583D34" w14:textId="77777777" w:rsidR="003D7489" w:rsidRPr="00776917" w:rsidRDefault="003D7489"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830A4AB" w14:textId="77777777" w:rsidR="003D7489" w:rsidRPr="00776917" w:rsidRDefault="003D7489"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0D2A177B" w14:textId="77777777" w:rsidR="003D7489" w:rsidRPr="00776917" w:rsidRDefault="003D7489" w:rsidP="00F1607B">
            <w:pPr>
              <w:pStyle w:val="NormalRIBA"/>
            </w:pPr>
          </w:p>
        </w:tc>
      </w:tr>
      <w:tr w:rsidR="003D7489" w:rsidRPr="00776917" w14:paraId="089A6858" w14:textId="77777777" w:rsidTr="00152C21">
        <w:trPr>
          <w:trHeight w:val="188"/>
        </w:trPr>
        <w:tc>
          <w:tcPr>
            <w:tcW w:w="2997" w:type="dxa"/>
            <w:tcBorders>
              <w:top w:val="single" w:sz="36" w:space="0" w:color="FFFFFF" w:themeColor="background1"/>
              <w:bottom w:val="single" w:sz="36" w:space="0" w:color="FFFFFF" w:themeColor="background1"/>
            </w:tcBorders>
            <w:shd w:val="clear" w:color="auto" w:fill="D0D8DE"/>
          </w:tcPr>
          <w:p w14:paraId="3E7B073B" w14:textId="4D833699" w:rsidR="003D7489" w:rsidRPr="003D7489" w:rsidRDefault="003D7489" w:rsidP="005B466C">
            <w:pPr>
              <w:pStyle w:val="TableTextRIBA"/>
              <w:rPr>
                <w:b/>
              </w:rPr>
            </w:pPr>
            <w:r>
              <w:t>U-v</w:t>
            </w:r>
            <w:r w:rsidRPr="003D7489">
              <w:t>alues</w:t>
            </w:r>
          </w:p>
        </w:tc>
        <w:tc>
          <w:tcPr>
            <w:tcW w:w="1550" w:type="dxa"/>
            <w:tcBorders>
              <w:top w:val="single" w:sz="36" w:space="0" w:color="FFFFFF" w:themeColor="background1"/>
              <w:bottom w:val="single" w:sz="36" w:space="0" w:color="FFFFFF" w:themeColor="background1"/>
              <w:right w:val="single" w:sz="24" w:space="0" w:color="FFFFFF" w:themeColor="background1"/>
            </w:tcBorders>
            <w:shd w:val="clear" w:color="auto" w:fill="EAEEF2"/>
          </w:tcPr>
          <w:p w14:paraId="10D13622" w14:textId="77777777" w:rsidR="003D7489" w:rsidRPr="00776917" w:rsidRDefault="003D7489" w:rsidP="00F1607B">
            <w:pPr>
              <w:pStyle w:val="NormalRIBA"/>
            </w:pPr>
          </w:p>
        </w:tc>
        <w:tc>
          <w:tcPr>
            <w:tcW w:w="70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tcPr>
          <w:p w14:paraId="451665B5" w14:textId="77777777" w:rsidR="003D7489" w:rsidRPr="00776917" w:rsidRDefault="003D7489" w:rsidP="00F1607B">
            <w:pPr>
              <w:pStyle w:val="NormalRIBA"/>
            </w:pPr>
          </w:p>
        </w:tc>
        <w:tc>
          <w:tcPr>
            <w:tcW w:w="3512" w:type="dxa"/>
            <w:tcBorders>
              <w:top w:val="single" w:sz="36" w:space="0" w:color="FFFFFF" w:themeColor="background1"/>
              <w:left w:val="single" w:sz="24" w:space="0" w:color="FFFFFF" w:themeColor="background1"/>
              <w:bottom w:val="single" w:sz="36" w:space="0" w:color="FFFFFF" w:themeColor="background1"/>
            </w:tcBorders>
            <w:shd w:val="clear" w:color="auto" w:fill="EAEEF2"/>
          </w:tcPr>
          <w:p w14:paraId="0748A2CE" w14:textId="77777777" w:rsidR="003D7489" w:rsidRPr="00776917" w:rsidRDefault="003D7489" w:rsidP="00F1607B">
            <w:pPr>
              <w:pStyle w:val="NormalRIBA"/>
            </w:pPr>
          </w:p>
        </w:tc>
      </w:tr>
    </w:tbl>
    <w:p w14:paraId="51B85EDD" w14:textId="77777777" w:rsidR="00BE2EDA" w:rsidRDefault="00BE2EDA" w:rsidP="009A4A2D">
      <w:pPr>
        <w:pStyle w:val="NoSpaceRIBA"/>
      </w:pPr>
    </w:p>
    <w:p w14:paraId="12B851B0" w14:textId="77777777" w:rsidR="00BE2EDA" w:rsidRDefault="00BE2EDA" w:rsidP="0039099E">
      <w:pPr>
        <w:spacing w:after="160" w:line="259" w:lineRule="auto"/>
        <w:sectPr w:rsidR="00BE2EDA" w:rsidSect="0032409D">
          <w:pgSz w:w="16838" w:h="11906" w:orient="landscape"/>
          <w:pgMar w:top="1701" w:right="851" w:bottom="1134" w:left="851" w:header="709" w:footer="709" w:gutter="0"/>
          <w:cols w:space="708"/>
          <w:formProt w:val="0"/>
          <w:docGrid w:linePitch="360"/>
        </w:sectPr>
      </w:pPr>
    </w:p>
    <w:tbl>
      <w:tblPr>
        <w:tblStyle w:val="TableGrid"/>
        <w:tblW w:w="1502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3686"/>
        <w:gridCol w:w="11340"/>
      </w:tblGrid>
      <w:tr w:rsidR="00930A33" w14:paraId="66B6D90A" w14:textId="77777777" w:rsidTr="00152C21">
        <w:trPr>
          <w:trHeight w:val="397"/>
        </w:trPr>
        <w:tc>
          <w:tcPr>
            <w:tcW w:w="3686" w:type="dxa"/>
            <w:shd w:val="clear" w:color="auto" w:fill="D1D9D7"/>
            <w:tcMar>
              <w:top w:w="113" w:type="dxa"/>
              <w:left w:w="113" w:type="dxa"/>
              <w:bottom w:w="113" w:type="dxa"/>
              <w:right w:w="113" w:type="dxa"/>
            </w:tcMar>
          </w:tcPr>
          <w:p w14:paraId="21702EFD" w14:textId="77777777" w:rsidR="00930A33" w:rsidRDefault="00930A33" w:rsidP="00F1607B">
            <w:pPr>
              <w:pStyle w:val="SectionHeadingRIBA"/>
            </w:pPr>
            <w:r>
              <w:t>Brief</w:t>
            </w:r>
            <w:r w:rsidR="00A8188C">
              <w:t xml:space="preserve"> Tracker</w:t>
            </w:r>
          </w:p>
        </w:tc>
        <w:tc>
          <w:tcPr>
            <w:tcW w:w="11340" w:type="dxa"/>
            <w:shd w:val="clear" w:color="auto" w:fill="E6EAE9"/>
            <w:tcMar>
              <w:top w:w="113" w:type="dxa"/>
              <w:left w:w="340" w:type="dxa"/>
              <w:bottom w:w="113" w:type="dxa"/>
              <w:right w:w="113" w:type="dxa"/>
            </w:tcMar>
          </w:tcPr>
          <w:p w14:paraId="67C75FE6" w14:textId="4CFFE643" w:rsidR="00930A33" w:rsidRPr="009067FD" w:rsidRDefault="005254D6" w:rsidP="0033566D">
            <w:pPr>
              <w:pStyle w:val="AnswerRIBA"/>
            </w:pPr>
            <w:r w:rsidRPr="009067FD">
              <w:t>Monitor progress against the brief throughout Stages 2-5, flag up objectives and requirements at risk</w:t>
            </w:r>
            <w:r w:rsidR="0072093B" w:rsidRPr="009067FD">
              <w:t xml:space="preserve"> using the End of S</w:t>
            </w:r>
            <w:r w:rsidR="0055247B" w:rsidRPr="009067FD">
              <w:t>tage progress rating</w:t>
            </w:r>
            <w:r w:rsidRPr="009067FD">
              <w:t xml:space="preserve">, and evaluate </w:t>
            </w:r>
            <w:r w:rsidR="000466B4" w:rsidRPr="009067FD">
              <w:t xml:space="preserve">final </w:t>
            </w:r>
            <w:r w:rsidRPr="009067FD">
              <w:t>outcomes in Stages 6-7</w:t>
            </w:r>
            <w:r w:rsidR="007425BC" w:rsidRPr="009067FD">
              <w:t xml:space="preserve">. </w:t>
            </w:r>
            <w:r w:rsidR="0033566D">
              <w:t xml:space="preserve">Populate the objectives by </w:t>
            </w:r>
            <w:r w:rsidR="0033566D" w:rsidRPr="0033566D">
              <w:t>updating the Tracker in the toolbar above</w:t>
            </w:r>
            <w:r w:rsidR="0033566D">
              <w:t xml:space="preserve"> </w:t>
            </w:r>
            <w:r w:rsidR="006A3263" w:rsidRPr="009067FD">
              <w:t>before manually tracking progress</w:t>
            </w:r>
            <w:r w:rsidR="0072093B" w:rsidRPr="009067FD">
              <w:t xml:space="preserve"> and </w:t>
            </w:r>
            <w:r w:rsidR="00331F60" w:rsidRPr="009067FD">
              <w:t xml:space="preserve">noting </w:t>
            </w:r>
            <w:r w:rsidR="0072093B" w:rsidRPr="009067FD">
              <w:t>outcomes.</w:t>
            </w:r>
          </w:p>
        </w:tc>
      </w:tr>
    </w:tbl>
    <w:p w14:paraId="4E39B976" w14:textId="77777777" w:rsidR="00B65116" w:rsidRDefault="00B65116" w:rsidP="00B65116">
      <w:pPr>
        <w:pStyle w:val="HeadingTableDividerRIBA"/>
      </w:pPr>
    </w:p>
    <w:p w14:paraId="0FB13059" w14:textId="2F50BA8B" w:rsidR="00930A33" w:rsidRPr="0039099E" w:rsidRDefault="00930A33" w:rsidP="00930A33">
      <w:pPr>
        <w:pStyle w:val="Heading1RIBA"/>
      </w:pPr>
      <w:r w:rsidRPr="00436812">
        <w:t>Key Objectives</w:t>
      </w:r>
    </w:p>
    <w:tbl>
      <w:tblPr>
        <w:tblW w:w="0" w:type="auto"/>
        <w:tblBorders>
          <w:top w:val="single" w:sz="6" w:space="0" w:color="auto"/>
          <w:insideH w:val="single" w:sz="36" w:space="0" w:color="FFFFFF" w:themeColor="background1"/>
        </w:tblBorders>
        <w:tblLayout w:type="fixed"/>
        <w:tblCellMar>
          <w:top w:w="113" w:type="dxa"/>
          <w:left w:w="193" w:type="dxa"/>
          <w:bottom w:w="113" w:type="dxa"/>
        </w:tblCellMar>
        <w:tblLook w:val="04A0" w:firstRow="1" w:lastRow="0" w:firstColumn="1" w:lastColumn="0" w:noHBand="0" w:noVBand="1"/>
      </w:tblPr>
      <w:tblGrid>
        <w:gridCol w:w="426"/>
        <w:gridCol w:w="2693"/>
        <w:gridCol w:w="5103"/>
        <w:gridCol w:w="426"/>
        <w:gridCol w:w="425"/>
        <w:gridCol w:w="425"/>
        <w:gridCol w:w="425"/>
        <w:gridCol w:w="5103"/>
      </w:tblGrid>
      <w:tr w:rsidR="00F610C8" w:rsidRPr="00776917" w14:paraId="3FC6A5EC" w14:textId="77777777" w:rsidTr="00152C21">
        <w:trPr>
          <w:trHeight w:val="109"/>
          <w:tblHeader/>
        </w:trPr>
        <w:tc>
          <w:tcPr>
            <w:tcW w:w="426" w:type="dxa"/>
            <w:tcBorders>
              <w:top w:val="single" w:sz="6" w:space="0" w:color="auto"/>
              <w:bottom w:val="nil"/>
            </w:tcBorders>
            <w:shd w:val="clear" w:color="auto" w:fill="D1D9D7"/>
            <w:tcMar>
              <w:left w:w="113" w:type="dxa"/>
            </w:tcMar>
          </w:tcPr>
          <w:p w14:paraId="191A40C6" w14:textId="2D121903" w:rsidR="00F610C8" w:rsidRDefault="00F610C8" w:rsidP="00F74B7B">
            <w:pPr>
              <w:pStyle w:val="TBHeadingRIBA"/>
            </w:pPr>
            <w:bookmarkStart w:id="62" w:name="moneB_TBBriefKeyObj"/>
            <w:bookmarkEnd w:id="62"/>
          </w:p>
        </w:tc>
        <w:tc>
          <w:tcPr>
            <w:tcW w:w="2693" w:type="dxa"/>
            <w:tcBorders>
              <w:top w:val="single" w:sz="6" w:space="0" w:color="auto"/>
              <w:bottom w:val="nil"/>
            </w:tcBorders>
            <w:shd w:val="clear" w:color="auto" w:fill="D1D9D7"/>
          </w:tcPr>
          <w:p w14:paraId="1B988666" w14:textId="6F0C2404" w:rsidR="00F610C8" w:rsidRPr="00776917" w:rsidRDefault="00F610C8" w:rsidP="00F74B7B">
            <w:pPr>
              <w:pStyle w:val="TBHeadingRIBA"/>
            </w:pPr>
            <w:r>
              <w:t>Criteria</w:t>
            </w:r>
          </w:p>
        </w:tc>
        <w:tc>
          <w:tcPr>
            <w:tcW w:w="5103" w:type="dxa"/>
            <w:tcBorders>
              <w:top w:val="single" w:sz="6" w:space="0" w:color="auto"/>
              <w:bottom w:val="nil"/>
            </w:tcBorders>
            <w:shd w:val="clear" w:color="auto" w:fill="D1D9D7"/>
          </w:tcPr>
          <w:p w14:paraId="4568B625" w14:textId="61175B61" w:rsidR="00F610C8" w:rsidRPr="00CF6855" w:rsidRDefault="00F610C8" w:rsidP="00F74B7B">
            <w:pPr>
              <w:pStyle w:val="TBHeadingRIBA"/>
            </w:pPr>
            <w:r w:rsidRPr="00CF6855">
              <w:t>Objective</w:t>
            </w:r>
          </w:p>
        </w:tc>
        <w:tc>
          <w:tcPr>
            <w:tcW w:w="1701" w:type="dxa"/>
            <w:gridSpan w:val="4"/>
            <w:tcBorders>
              <w:top w:val="single" w:sz="6" w:space="0" w:color="auto"/>
              <w:bottom w:val="nil"/>
            </w:tcBorders>
            <w:shd w:val="clear" w:color="auto" w:fill="D1D9D7"/>
          </w:tcPr>
          <w:p w14:paraId="5D208108" w14:textId="33CBBB37" w:rsidR="00F610C8" w:rsidRPr="00CF6855" w:rsidRDefault="00F610C8" w:rsidP="00F74B7B">
            <w:pPr>
              <w:pStyle w:val="TBHeadingRIBA"/>
            </w:pPr>
            <w:r>
              <w:t xml:space="preserve">End of Stage </w:t>
            </w:r>
            <w:r>
              <w:br/>
              <w:t>progress rating</w:t>
            </w:r>
          </w:p>
        </w:tc>
        <w:tc>
          <w:tcPr>
            <w:tcW w:w="5103" w:type="dxa"/>
            <w:tcBorders>
              <w:top w:val="single" w:sz="6" w:space="0" w:color="auto"/>
              <w:bottom w:val="nil"/>
            </w:tcBorders>
            <w:shd w:val="clear" w:color="auto" w:fill="D1D9D7"/>
          </w:tcPr>
          <w:p w14:paraId="63BF5FAF" w14:textId="52A7B32F" w:rsidR="00F610C8" w:rsidRDefault="00F610C8" w:rsidP="005254D6">
            <w:pPr>
              <w:pStyle w:val="TBHeadingRIBA"/>
            </w:pPr>
            <w:r>
              <w:t>Outcome</w:t>
            </w:r>
          </w:p>
        </w:tc>
      </w:tr>
      <w:tr w:rsidR="00F610C8" w:rsidRPr="00776917" w14:paraId="4097D14A" w14:textId="77777777" w:rsidTr="00152C21">
        <w:trPr>
          <w:trHeight w:val="20"/>
        </w:trPr>
        <w:tc>
          <w:tcPr>
            <w:tcW w:w="426" w:type="dxa"/>
            <w:tcBorders>
              <w:top w:val="nil"/>
              <w:bottom w:val="single" w:sz="36" w:space="0" w:color="FFFFFF" w:themeColor="background1"/>
            </w:tcBorders>
            <w:shd w:val="clear" w:color="auto" w:fill="D1D9D7"/>
            <w:tcMar>
              <w:left w:w="113" w:type="dxa"/>
            </w:tcMar>
          </w:tcPr>
          <w:p w14:paraId="1063DA24" w14:textId="77777777" w:rsidR="00F610C8" w:rsidRDefault="00F610C8" w:rsidP="00F74B7B">
            <w:pPr>
              <w:pStyle w:val="TBHeadingRIBA"/>
            </w:pPr>
          </w:p>
        </w:tc>
        <w:tc>
          <w:tcPr>
            <w:tcW w:w="2693" w:type="dxa"/>
            <w:tcBorders>
              <w:top w:val="nil"/>
              <w:bottom w:val="single" w:sz="36" w:space="0" w:color="FFFFFF" w:themeColor="background1"/>
            </w:tcBorders>
            <w:shd w:val="clear" w:color="auto" w:fill="D1D9D7"/>
          </w:tcPr>
          <w:p w14:paraId="61B442AF" w14:textId="77777777" w:rsidR="00F610C8" w:rsidRDefault="00F610C8" w:rsidP="00F74B7B">
            <w:pPr>
              <w:pStyle w:val="TBHeadingRIBA"/>
            </w:pPr>
          </w:p>
        </w:tc>
        <w:tc>
          <w:tcPr>
            <w:tcW w:w="5103" w:type="dxa"/>
            <w:tcBorders>
              <w:top w:val="nil"/>
              <w:bottom w:val="single" w:sz="36" w:space="0" w:color="FFFFFF" w:themeColor="background1"/>
            </w:tcBorders>
            <w:shd w:val="clear" w:color="auto" w:fill="D1D9D7"/>
          </w:tcPr>
          <w:p w14:paraId="5B6F28D6" w14:textId="77777777" w:rsidR="00F610C8" w:rsidRPr="00CF6855" w:rsidRDefault="00F610C8" w:rsidP="00F74B7B">
            <w:pPr>
              <w:pStyle w:val="TBHeadingRIBA"/>
            </w:pPr>
          </w:p>
        </w:tc>
        <w:tc>
          <w:tcPr>
            <w:tcW w:w="426" w:type="dxa"/>
            <w:tcBorders>
              <w:top w:val="nil"/>
              <w:bottom w:val="single" w:sz="36" w:space="0" w:color="FFFFFF" w:themeColor="background1"/>
            </w:tcBorders>
            <w:shd w:val="clear" w:color="auto" w:fill="D1D9D7"/>
            <w:tcMar>
              <w:left w:w="113" w:type="dxa"/>
            </w:tcMar>
          </w:tcPr>
          <w:p w14:paraId="3A4D5ECC" w14:textId="66535AC3" w:rsidR="00F610C8" w:rsidRDefault="00F610C8" w:rsidP="00A905CE">
            <w:pPr>
              <w:pStyle w:val="TBHeadingRIBA"/>
              <w:jc w:val="center"/>
            </w:pPr>
            <w:r>
              <w:t>2</w:t>
            </w:r>
          </w:p>
        </w:tc>
        <w:tc>
          <w:tcPr>
            <w:tcW w:w="425" w:type="dxa"/>
            <w:tcBorders>
              <w:top w:val="nil"/>
              <w:bottom w:val="single" w:sz="36" w:space="0" w:color="FFFFFF" w:themeColor="background1"/>
            </w:tcBorders>
            <w:shd w:val="clear" w:color="auto" w:fill="D1D9D7"/>
            <w:tcMar>
              <w:left w:w="113" w:type="dxa"/>
            </w:tcMar>
          </w:tcPr>
          <w:p w14:paraId="453A9ACA" w14:textId="26CDE559" w:rsidR="00F610C8" w:rsidRDefault="00F610C8" w:rsidP="00A905CE">
            <w:pPr>
              <w:pStyle w:val="TBHeadingRIBA"/>
              <w:jc w:val="center"/>
            </w:pPr>
            <w:r>
              <w:t>3</w:t>
            </w:r>
          </w:p>
        </w:tc>
        <w:tc>
          <w:tcPr>
            <w:tcW w:w="425" w:type="dxa"/>
            <w:tcBorders>
              <w:top w:val="nil"/>
              <w:bottom w:val="single" w:sz="36" w:space="0" w:color="FFFFFF" w:themeColor="background1"/>
            </w:tcBorders>
            <w:shd w:val="clear" w:color="auto" w:fill="D1D9D7"/>
            <w:tcMar>
              <w:left w:w="113" w:type="dxa"/>
            </w:tcMar>
          </w:tcPr>
          <w:p w14:paraId="745119B0" w14:textId="43E4607F" w:rsidR="00F610C8" w:rsidRDefault="00F610C8" w:rsidP="00A905CE">
            <w:pPr>
              <w:pStyle w:val="TBHeadingRIBA"/>
              <w:jc w:val="center"/>
            </w:pPr>
            <w:r>
              <w:t>4</w:t>
            </w:r>
          </w:p>
        </w:tc>
        <w:tc>
          <w:tcPr>
            <w:tcW w:w="425" w:type="dxa"/>
            <w:tcBorders>
              <w:top w:val="nil"/>
              <w:bottom w:val="single" w:sz="36" w:space="0" w:color="FFFFFF" w:themeColor="background1"/>
            </w:tcBorders>
            <w:shd w:val="clear" w:color="auto" w:fill="D1D9D7"/>
            <w:tcMar>
              <w:left w:w="113" w:type="dxa"/>
            </w:tcMar>
          </w:tcPr>
          <w:p w14:paraId="527E7DD8" w14:textId="3FCEAB55" w:rsidR="00F610C8" w:rsidRDefault="00F610C8" w:rsidP="00A905CE">
            <w:pPr>
              <w:pStyle w:val="TBHeadingRIBA"/>
              <w:jc w:val="center"/>
            </w:pPr>
            <w:r>
              <w:t>5</w:t>
            </w:r>
          </w:p>
        </w:tc>
        <w:tc>
          <w:tcPr>
            <w:tcW w:w="5103" w:type="dxa"/>
            <w:tcBorders>
              <w:top w:val="nil"/>
              <w:bottom w:val="single" w:sz="36" w:space="0" w:color="FFFFFF" w:themeColor="background1"/>
            </w:tcBorders>
            <w:shd w:val="clear" w:color="auto" w:fill="D1D9D7"/>
          </w:tcPr>
          <w:p w14:paraId="1F4BF8E3" w14:textId="77777777" w:rsidR="00F610C8" w:rsidRDefault="00F610C8" w:rsidP="005254D6">
            <w:pPr>
              <w:pStyle w:val="TBHeadingRIBA"/>
            </w:pPr>
          </w:p>
        </w:tc>
      </w:tr>
      <w:tr w:rsidR="00255BF4" w:rsidRPr="00776917" w14:paraId="518DA276" w14:textId="77777777" w:rsidTr="00152C21">
        <w:trPr>
          <w:trHeight w:val="188"/>
        </w:trPr>
        <w:tc>
          <w:tcPr>
            <w:tcW w:w="426" w:type="dxa"/>
            <w:tcBorders>
              <w:top w:val="single" w:sz="36" w:space="0" w:color="FFFFFF" w:themeColor="background1"/>
            </w:tcBorders>
            <w:shd w:val="clear" w:color="auto" w:fill="D1D9D7"/>
            <w:tcMar>
              <w:left w:w="113" w:type="dxa"/>
            </w:tcMar>
          </w:tcPr>
          <w:p w14:paraId="1C379648" w14:textId="16299E01" w:rsidR="00255BF4" w:rsidRPr="00DC1F11" w:rsidRDefault="00255BF4" w:rsidP="00F74B7B">
            <w:pPr>
              <w:pStyle w:val="TableTextRIBA"/>
            </w:pPr>
            <w:r>
              <w:t>1</w:t>
            </w:r>
          </w:p>
        </w:tc>
        <w:tc>
          <w:tcPr>
            <w:tcW w:w="2693" w:type="dxa"/>
            <w:tcBorders>
              <w:top w:val="single" w:sz="36" w:space="0" w:color="FFFFFF" w:themeColor="background1"/>
            </w:tcBorders>
            <w:shd w:val="clear" w:color="auto" w:fill="D1D9D7"/>
          </w:tcPr>
          <w:p w14:paraId="42D83769" w14:textId="1F33AB19" w:rsidR="00255BF4" w:rsidRPr="00DC1F11" w:rsidRDefault="00255BF4" w:rsidP="00F74B7B">
            <w:pPr>
              <w:pStyle w:val="TableTextRIBA"/>
            </w:pPr>
            <w:r w:rsidRPr="00DC1F11">
              <w:t>Client Needs</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7BD28777" w14:textId="40526DB3" w:rsidR="00255BF4" w:rsidRPr="00776917" w:rsidRDefault="00255BF4" w:rsidP="00172057">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706B25C4"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5994C803"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3BCA0603"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56A3D5A4" w14:textId="74515D09"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6F6A06A4" w14:textId="77777777" w:rsidR="00255BF4" w:rsidRPr="00776917" w:rsidRDefault="00255BF4" w:rsidP="00F74B7B">
            <w:pPr>
              <w:pStyle w:val="TableTextRIBA"/>
            </w:pPr>
          </w:p>
        </w:tc>
      </w:tr>
      <w:tr w:rsidR="00255BF4" w:rsidRPr="00776917" w14:paraId="1BD06103" w14:textId="77777777" w:rsidTr="00152C21">
        <w:trPr>
          <w:trHeight w:val="17"/>
        </w:trPr>
        <w:tc>
          <w:tcPr>
            <w:tcW w:w="426" w:type="dxa"/>
            <w:shd w:val="clear" w:color="auto" w:fill="D1D9D7"/>
            <w:tcMar>
              <w:left w:w="113" w:type="dxa"/>
            </w:tcMar>
          </w:tcPr>
          <w:p w14:paraId="0BF17844" w14:textId="285965E1" w:rsidR="00255BF4" w:rsidRPr="00DC1F11" w:rsidRDefault="00255BF4" w:rsidP="00F74B7B">
            <w:pPr>
              <w:pStyle w:val="TableTextRIBA"/>
            </w:pPr>
            <w:r>
              <w:t>2</w:t>
            </w:r>
          </w:p>
        </w:tc>
        <w:tc>
          <w:tcPr>
            <w:tcW w:w="2693" w:type="dxa"/>
            <w:shd w:val="clear" w:color="auto" w:fill="D1D9D7"/>
          </w:tcPr>
          <w:p w14:paraId="419E5D76" w14:textId="7C8B8606" w:rsidR="00255BF4" w:rsidRPr="00DC1F11" w:rsidRDefault="00255BF4" w:rsidP="00F74B7B">
            <w:pPr>
              <w:pStyle w:val="TableTextRIBA"/>
            </w:pPr>
            <w:r w:rsidRPr="00DC1F11">
              <w:t>User Experience</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7374547A" w14:textId="62BB41FB"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29C653DD"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388C12C3"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70B895A2"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50D9B9A4" w14:textId="35F24177"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4581B382" w14:textId="44DF38AA" w:rsidR="00255BF4" w:rsidRPr="00776917" w:rsidRDefault="00255BF4" w:rsidP="00F74B7B">
            <w:pPr>
              <w:pStyle w:val="TableTextRIBA"/>
            </w:pPr>
          </w:p>
        </w:tc>
      </w:tr>
      <w:tr w:rsidR="00255BF4" w:rsidRPr="00776917" w14:paraId="26B533E3" w14:textId="77777777" w:rsidTr="00152C21">
        <w:trPr>
          <w:trHeight w:val="188"/>
        </w:trPr>
        <w:tc>
          <w:tcPr>
            <w:tcW w:w="426" w:type="dxa"/>
            <w:shd w:val="clear" w:color="auto" w:fill="D1D9D7"/>
            <w:tcMar>
              <w:left w:w="113" w:type="dxa"/>
            </w:tcMar>
          </w:tcPr>
          <w:p w14:paraId="0837ADB2" w14:textId="1F344ADF" w:rsidR="00255BF4" w:rsidRPr="00DC1F11" w:rsidRDefault="00255BF4" w:rsidP="00F74B7B">
            <w:pPr>
              <w:pStyle w:val="TableTextRIBA"/>
            </w:pPr>
            <w:r>
              <w:t>3</w:t>
            </w:r>
          </w:p>
        </w:tc>
        <w:tc>
          <w:tcPr>
            <w:tcW w:w="2693" w:type="dxa"/>
            <w:shd w:val="clear" w:color="auto" w:fill="D1D9D7"/>
          </w:tcPr>
          <w:p w14:paraId="24268150" w14:textId="499F882B" w:rsidR="00255BF4" w:rsidRPr="00DC1F11" w:rsidRDefault="00255BF4" w:rsidP="00F74B7B">
            <w:pPr>
              <w:pStyle w:val="TableTextRIBA"/>
            </w:pPr>
            <w:r w:rsidRPr="00DC1F11">
              <w:t>Placemaking</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743BB001" w14:textId="77777777"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15FD6836"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3593ADFE"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7D86C2F6"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30DBFD51" w14:textId="3669DAD8"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2FCEAC50" w14:textId="77777777" w:rsidR="00255BF4" w:rsidRPr="00776917" w:rsidRDefault="00255BF4" w:rsidP="00F74B7B">
            <w:pPr>
              <w:pStyle w:val="TableTextRIBA"/>
            </w:pPr>
          </w:p>
        </w:tc>
      </w:tr>
      <w:tr w:rsidR="00255BF4" w:rsidRPr="00776917" w14:paraId="33FA4D23" w14:textId="77777777" w:rsidTr="00152C21">
        <w:trPr>
          <w:trHeight w:val="188"/>
        </w:trPr>
        <w:tc>
          <w:tcPr>
            <w:tcW w:w="426" w:type="dxa"/>
            <w:shd w:val="clear" w:color="auto" w:fill="D1D9D7"/>
            <w:tcMar>
              <w:left w:w="113" w:type="dxa"/>
            </w:tcMar>
          </w:tcPr>
          <w:p w14:paraId="70EAB8F0" w14:textId="342904E9" w:rsidR="00255BF4" w:rsidRDefault="00255BF4" w:rsidP="00F74B7B">
            <w:pPr>
              <w:pStyle w:val="TableTextRIBA"/>
            </w:pPr>
            <w:r>
              <w:t>4</w:t>
            </w:r>
          </w:p>
        </w:tc>
        <w:tc>
          <w:tcPr>
            <w:tcW w:w="2693" w:type="dxa"/>
            <w:shd w:val="clear" w:color="auto" w:fill="D1D9D7"/>
          </w:tcPr>
          <w:p w14:paraId="10944623" w14:textId="5B0F317F" w:rsidR="00255BF4" w:rsidRPr="00DC1F11" w:rsidRDefault="00255BF4" w:rsidP="00F74B7B">
            <w:pPr>
              <w:pStyle w:val="TableTextRIBA"/>
            </w:pPr>
            <w:r>
              <w:t>Culture and</w:t>
            </w:r>
            <w:r w:rsidRPr="00DC1F11">
              <w:t xml:space="preserve"> Community</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235368CF" w14:textId="77777777"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66098A25"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1705A7E1"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4F060E92"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51E89A99" w14:textId="19642430"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399F6BE0" w14:textId="77777777" w:rsidR="00255BF4" w:rsidRPr="00776917" w:rsidRDefault="00255BF4" w:rsidP="00F74B7B">
            <w:pPr>
              <w:pStyle w:val="TableTextRIBA"/>
            </w:pPr>
          </w:p>
        </w:tc>
      </w:tr>
      <w:tr w:rsidR="00255BF4" w:rsidRPr="00776917" w14:paraId="3E4D3DA4" w14:textId="77777777" w:rsidTr="00152C21">
        <w:trPr>
          <w:trHeight w:val="188"/>
        </w:trPr>
        <w:tc>
          <w:tcPr>
            <w:tcW w:w="426" w:type="dxa"/>
            <w:shd w:val="clear" w:color="auto" w:fill="D1D9D7"/>
            <w:tcMar>
              <w:left w:w="113" w:type="dxa"/>
            </w:tcMar>
          </w:tcPr>
          <w:p w14:paraId="7A6184B1" w14:textId="24AE2574" w:rsidR="00255BF4" w:rsidRPr="00DC1F11" w:rsidRDefault="00255BF4" w:rsidP="00F74B7B">
            <w:pPr>
              <w:pStyle w:val="TableTextRIBA"/>
            </w:pPr>
            <w:r>
              <w:t>5</w:t>
            </w:r>
          </w:p>
        </w:tc>
        <w:tc>
          <w:tcPr>
            <w:tcW w:w="2693" w:type="dxa"/>
            <w:shd w:val="clear" w:color="auto" w:fill="D1D9D7"/>
          </w:tcPr>
          <w:p w14:paraId="246E0C9C" w14:textId="61C622D4" w:rsidR="00255BF4" w:rsidRPr="00DC1F11" w:rsidRDefault="00255BF4" w:rsidP="00F74B7B">
            <w:pPr>
              <w:pStyle w:val="TableTextRIBA"/>
            </w:pPr>
            <w:r w:rsidRPr="00DC1F11">
              <w:t>Construction Impact</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2CE68ECB" w14:textId="77777777"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02DF5496"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4CBCC260"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0079CC73"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2400DE96" w14:textId="19203008"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3A893F46" w14:textId="77777777" w:rsidR="00255BF4" w:rsidRPr="00776917" w:rsidRDefault="00255BF4" w:rsidP="00F74B7B">
            <w:pPr>
              <w:pStyle w:val="TableTextRIBA"/>
            </w:pPr>
          </w:p>
        </w:tc>
      </w:tr>
      <w:tr w:rsidR="00255BF4" w:rsidRPr="00776917" w14:paraId="537AF9D3" w14:textId="77777777" w:rsidTr="00152C21">
        <w:trPr>
          <w:trHeight w:val="188"/>
        </w:trPr>
        <w:tc>
          <w:tcPr>
            <w:tcW w:w="426" w:type="dxa"/>
            <w:shd w:val="clear" w:color="auto" w:fill="D1D9D7"/>
            <w:tcMar>
              <w:left w:w="113" w:type="dxa"/>
            </w:tcMar>
          </w:tcPr>
          <w:p w14:paraId="686CECB6" w14:textId="47DF9F91" w:rsidR="00255BF4" w:rsidRPr="00DC1F11" w:rsidRDefault="00255BF4" w:rsidP="00F74B7B">
            <w:pPr>
              <w:pStyle w:val="TableTextRIBA"/>
            </w:pPr>
            <w:r>
              <w:t>6</w:t>
            </w:r>
          </w:p>
        </w:tc>
        <w:tc>
          <w:tcPr>
            <w:tcW w:w="2693" w:type="dxa"/>
            <w:shd w:val="clear" w:color="auto" w:fill="D1D9D7"/>
          </w:tcPr>
          <w:p w14:paraId="344294EB" w14:textId="0A2C8166" w:rsidR="00255BF4" w:rsidRPr="00DC1F11" w:rsidRDefault="00255BF4" w:rsidP="00F74B7B">
            <w:pPr>
              <w:pStyle w:val="TableTextRIBA"/>
            </w:pPr>
            <w:r w:rsidRPr="00DC1F11">
              <w:t>Energy Performance</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7957DB20" w14:textId="77777777"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07EB4053"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670F74EF"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5705EB49"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3A7E6013" w14:textId="561F401B"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1B88358C" w14:textId="77777777" w:rsidR="00255BF4" w:rsidRPr="00776917" w:rsidRDefault="00255BF4" w:rsidP="00F74B7B">
            <w:pPr>
              <w:pStyle w:val="TableTextRIBA"/>
            </w:pPr>
          </w:p>
        </w:tc>
      </w:tr>
      <w:tr w:rsidR="00255BF4" w:rsidRPr="00776917" w14:paraId="64515D44" w14:textId="77777777" w:rsidTr="00152C21">
        <w:trPr>
          <w:trHeight w:val="188"/>
        </w:trPr>
        <w:tc>
          <w:tcPr>
            <w:tcW w:w="426" w:type="dxa"/>
            <w:shd w:val="clear" w:color="auto" w:fill="D1D9D7"/>
            <w:tcMar>
              <w:left w:w="113" w:type="dxa"/>
            </w:tcMar>
          </w:tcPr>
          <w:p w14:paraId="6AC6A4AA" w14:textId="68F96201" w:rsidR="00255BF4" w:rsidRPr="00DC1F11" w:rsidRDefault="00255BF4" w:rsidP="00F74B7B">
            <w:pPr>
              <w:pStyle w:val="TableTextRIBA"/>
            </w:pPr>
            <w:r>
              <w:t>7</w:t>
            </w:r>
          </w:p>
        </w:tc>
        <w:tc>
          <w:tcPr>
            <w:tcW w:w="2693" w:type="dxa"/>
            <w:shd w:val="clear" w:color="auto" w:fill="D1D9D7"/>
          </w:tcPr>
          <w:p w14:paraId="2FCEF5CF" w14:textId="35C1E6F9" w:rsidR="00255BF4" w:rsidRPr="00DC1F11" w:rsidRDefault="00255BF4" w:rsidP="00F74B7B">
            <w:pPr>
              <w:pStyle w:val="TableTextRIBA"/>
            </w:pPr>
            <w:r w:rsidRPr="00DC1F11">
              <w:t>Operation and Maintenance</w:t>
            </w:r>
          </w:p>
        </w:tc>
        <w:tc>
          <w:tcPr>
            <w:tcW w:w="510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31B8DE17" w14:textId="77777777"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5F2AFEA1"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0F775EFA"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7183534A"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13" w:type="dxa"/>
            </w:tcMar>
          </w:tcPr>
          <w:p w14:paraId="1C2CF4AB" w14:textId="31031AE1"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084F4687" w14:textId="77777777" w:rsidR="00255BF4" w:rsidRPr="00776917" w:rsidRDefault="00255BF4" w:rsidP="00F74B7B">
            <w:pPr>
              <w:pStyle w:val="TableTextRIBA"/>
            </w:pPr>
          </w:p>
        </w:tc>
      </w:tr>
      <w:tr w:rsidR="00255BF4" w:rsidRPr="00776917" w14:paraId="6EDC82A6" w14:textId="77777777" w:rsidTr="00152C21">
        <w:trPr>
          <w:trHeight w:val="188"/>
        </w:trPr>
        <w:tc>
          <w:tcPr>
            <w:tcW w:w="426" w:type="dxa"/>
            <w:shd w:val="clear" w:color="auto" w:fill="D1D9D7"/>
            <w:tcMar>
              <w:left w:w="113" w:type="dxa"/>
            </w:tcMar>
          </w:tcPr>
          <w:p w14:paraId="028EFD32" w14:textId="4231A285" w:rsidR="00255BF4" w:rsidRDefault="00255BF4" w:rsidP="00F74B7B">
            <w:pPr>
              <w:pStyle w:val="TableTextRIBA"/>
            </w:pPr>
            <w:r>
              <w:t>8</w:t>
            </w:r>
          </w:p>
        </w:tc>
        <w:tc>
          <w:tcPr>
            <w:tcW w:w="2693" w:type="dxa"/>
            <w:shd w:val="clear" w:color="auto" w:fill="D1D9D7"/>
          </w:tcPr>
          <w:p w14:paraId="2073EAB2" w14:textId="69AB9915" w:rsidR="00255BF4" w:rsidRDefault="00255BF4" w:rsidP="00F74B7B">
            <w:pPr>
              <w:pStyle w:val="TableTextRIBA"/>
            </w:pPr>
            <w:r>
              <w:t>Flexibility and</w:t>
            </w:r>
            <w:r w:rsidRPr="00DC1F11">
              <w:t xml:space="preserve"> Adaptability</w:t>
            </w:r>
          </w:p>
        </w:tc>
        <w:tc>
          <w:tcPr>
            <w:tcW w:w="5103" w:type="dxa"/>
            <w:tcBorders>
              <w:top w:val="single" w:sz="36" w:space="0" w:color="FFFFFF" w:themeColor="background1"/>
              <w:bottom w:val="nil"/>
              <w:right w:val="single" w:sz="24" w:space="0" w:color="FFFFFF" w:themeColor="background1"/>
            </w:tcBorders>
            <w:shd w:val="clear" w:color="auto" w:fill="E6EAE9"/>
          </w:tcPr>
          <w:p w14:paraId="19FF8535" w14:textId="77777777" w:rsidR="00255BF4" w:rsidRPr="00776917" w:rsidRDefault="00255BF4" w:rsidP="00F74B7B">
            <w:pPr>
              <w:pStyle w:val="TableTextRIBA"/>
            </w:pPr>
          </w:p>
        </w:tc>
        <w:tc>
          <w:tcPr>
            <w:tcW w:w="426"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6EAE9"/>
            <w:tcMar>
              <w:left w:w="113" w:type="dxa"/>
            </w:tcMar>
          </w:tcPr>
          <w:p w14:paraId="6E64F1E1"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6EAE9"/>
            <w:tcMar>
              <w:left w:w="113" w:type="dxa"/>
            </w:tcMar>
          </w:tcPr>
          <w:p w14:paraId="31A03894"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6EAE9"/>
            <w:tcMar>
              <w:left w:w="113" w:type="dxa"/>
            </w:tcMar>
          </w:tcPr>
          <w:p w14:paraId="6AA758B5" w14:textId="77777777" w:rsidR="00255BF4" w:rsidRPr="00776917" w:rsidRDefault="00255BF4" w:rsidP="00A905CE">
            <w:pPr>
              <w:pStyle w:val="TableTextRIBA"/>
              <w:jc w:val="center"/>
            </w:pPr>
          </w:p>
        </w:tc>
        <w:tc>
          <w:tcPr>
            <w:tcW w:w="425"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6EAE9"/>
            <w:tcMar>
              <w:left w:w="113" w:type="dxa"/>
            </w:tcMar>
          </w:tcPr>
          <w:p w14:paraId="7AA61439" w14:textId="518ECD40" w:rsidR="00255BF4" w:rsidRPr="00776917" w:rsidRDefault="00255BF4" w:rsidP="00A905CE">
            <w:pPr>
              <w:pStyle w:val="TableTextRIBA"/>
              <w:jc w:val="center"/>
            </w:pPr>
          </w:p>
        </w:tc>
        <w:tc>
          <w:tcPr>
            <w:tcW w:w="5103" w:type="dxa"/>
            <w:tcBorders>
              <w:top w:val="single" w:sz="36" w:space="0" w:color="FFFFFF" w:themeColor="background1"/>
              <w:left w:val="single" w:sz="24" w:space="0" w:color="FFFFFF" w:themeColor="background1"/>
              <w:bottom w:val="nil"/>
            </w:tcBorders>
            <w:shd w:val="clear" w:color="auto" w:fill="E6EAE9"/>
          </w:tcPr>
          <w:p w14:paraId="7804E545" w14:textId="77777777" w:rsidR="00255BF4" w:rsidRPr="00776917" w:rsidRDefault="00255BF4" w:rsidP="00F74B7B">
            <w:pPr>
              <w:pStyle w:val="TableTextRIBA"/>
            </w:pPr>
          </w:p>
        </w:tc>
      </w:tr>
    </w:tbl>
    <w:p w14:paraId="777DC17E" w14:textId="77777777" w:rsidR="00BE2EDA" w:rsidRDefault="00BE2EDA" w:rsidP="009A4A2D">
      <w:pPr>
        <w:pStyle w:val="NoSpaceRIBA"/>
      </w:pPr>
    </w:p>
    <w:p w14:paraId="44F5BCB7" w14:textId="77777777" w:rsidR="00BE2EDA" w:rsidRDefault="00BE2EDA">
      <w:pPr>
        <w:spacing w:after="160" w:line="259" w:lineRule="auto"/>
        <w:sectPr w:rsidR="00BE2EDA" w:rsidSect="0032409D">
          <w:pgSz w:w="16838" w:h="11906" w:orient="landscape"/>
          <w:pgMar w:top="1701" w:right="851" w:bottom="1134" w:left="851" w:header="709" w:footer="709" w:gutter="0"/>
          <w:cols w:space="708"/>
          <w:formProt w:val="0"/>
          <w:docGrid w:linePitch="360"/>
        </w:sectPr>
      </w:pPr>
    </w:p>
    <w:p w14:paraId="1C8CFA71" w14:textId="47113373" w:rsidR="00C407AB" w:rsidRPr="0039099E" w:rsidRDefault="004F03AC" w:rsidP="00C407AB">
      <w:pPr>
        <w:pStyle w:val="Heading1RIBA"/>
      </w:pPr>
      <w:r>
        <w:t xml:space="preserve">Key </w:t>
      </w:r>
      <w:r w:rsidR="00C407AB">
        <w:t>Requirements</w:t>
      </w:r>
    </w:p>
    <w:tbl>
      <w:tblPr>
        <w:tblW w:w="15104" w:type="dxa"/>
        <w:tblBorders>
          <w:top w:val="single" w:sz="6" w:space="0" w:color="auto"/>
          <w:insideH w:val="single" w:sz="36" w:space="0" w:color="FFFFFF" w:themeColor="background1"/>
        </w:tblBorders>
        <w:tblLayout w:type="fixed"/>
        <w:tblCellMar>
          <w:top w:w="113" w:type="dxa"/>
          <w:left w:w="193" w:type="dxa"/>
          <w:bottom w:w="113" w:type="dxa"/>
        </w:tblCellMar>
        <w:tblLook w:val="04A0" w:firstRow="1" w:lastRow="0" w:firstColumn="1" w:lastColumn="0" w:noHBand="0" w:noVBand="1"/>
      </w:tblPr>
      <w:tblGrid>
        <w:gridCol w:w="2868"/>
        <w:gridCol w:w="7"/>
        <w:gridCol w:w="1316"/>
        <w:gridCol w:w="9"/>
        <w:gridCol w:w="3486"/>
        <w:gridCol w:w="7"/>
        <w:gridCol w:w="3212"/>
        <w:gridCol w:w="9"/>
        <w:gridCol w:w="416"/>
        <w:gridCol w:w="9"/>
        <w:gridCol w:w="426"/>
        <w:gridCol w:w="9"/>
        <w:gridCol w:w="417"/>
        <w:gridCol w:w="425"/>
        <w:gridCol w:w="2488"/>
      </w:tblGrid>
      <w:tr w:rsidR="00961990" w:rsidRPr="00776917" w14:paraId="5FDC38B7" w14:textId="75959597" w:rsidTr="00F72923">
        <w:trPr>
          <w:trHeight w:val="170"/>
          <w:tblHeader/>
        </w:trPr>
        <w:tc>
          <w:tcPr>
            <w:tcW w:w="2875" w:type="dxa"/>
            <w:gridSpan w:val="2"/>
            <w:tcBorders>
              <w:top w:val="single" w:sz="6" w:space="0" w:color="auto"/>
              <w:bottom w:val="nil"/>
            </w:tcBorders>
            <w:shd w:val="clear" w:color="auto" w:fill="D1D9D7"/>
          </w:tcPr>
          <w:p w14:paraId="0FC55FAB" w14:textId="5914FA0E" w:rsidR="00961990" w:rsidRPr="00776917" w:rsidRDefault="00961990" w:rsidP="005044E0">
            <w:pPr>
              <w:pStyle w:val="TBHeadingRIBA"/>
            </w:pPr>
            <w:bookmarkStart w:id="63" w:name="moneB_TBBriefKeyReq"/>
            <w:bookmarkEnd w:id="63"/>
            <w:r>
              <w:t xml:space="preserve">Functional or </w:t>
            </w:r>
            <w:r>
              <w:br/>
              <w:t>Performance Criteria</w:t>
            </w:r>
          </w:p>
        </w:tc>
        <w:tc>
          <w:tcPr>
            <w:tcW w:w="1325" w:type="dxa"/>
            <w:gridSpan w:val="2"/>
            <w:tcBorders>
              <w:top w:val="single" w:sz="6" w:space="0" w:color="auto"/>
              <w:bottom w:val="nil"/>
            </w:tcBorders>
            <w:shd w:val="clear" w:color="auto" w:fill="D1D9D7"/>
          </w:tcPr>
          <w:p w14:paraId="21F3EFC6" w14:textId="79EF8B28" w:rsidR="00961990" w:rsidRPr="00776917" w:rsidRDefault="00961990" w:rsidP="005044E0">
            <w:pPr>
              <w:pStyle w:val="TBHeadingRIBA"/>
            </w:pPr>
            <w:r w:rsidRPr="001A4140">
              <w:t xml:space="preserve">Relevant </w:t>
            </w:r>
            <w:r>
              <w:t>O</w:t>
            </w:r>
            <w:r w:rsidRPr="001A4140">
              <w:t>bjective</w:t>
            </w:r>
            <w:r>
              <w:t>s</w:t>
            </w:r>
          </w:p>
        </w:tc>
        <w:tc>
          <w:tcPr>
            <w:tcW w:w="3493" w:type="dxa"/>
            <w:gridSpan w:val="2"/>
            <w:tcBorders>
              <w:top w:val="single" w:sz="6" w:space="0" w:color="auto"/>
              <w:bottom w:val="nil"/>
            </w:tcBorders>
            <w:shd w:val="clear" w:color="auto" w:fill="D1D9D7"/>
          </w:tcPr>
          <w:p w14:paraId="264251CD" w14:textId="1011A4D9" w:rsidR="00961990" w:rsidRPr="00776917" w:rsidRDefault="00961990" w:rsidP="005044E0">
            <w:pPr>
              <w:pStyle w:val="TBHeadingRIBA"/>
            </w:pPr>
            <w:r w:rsidRPr="001A4140">
              <w:t>Requirement</w:t>
            </w:r>
          </w:p>
        </w:tc>
        <w:tc>
          <w:tcPr>
            <w:tcW w:w="3221" w:type="dxa"/>
            <w:gridSpan w:val="2"/>
            <w:tcBorders>
              <w:top w:val="single" w:sz="6" w:space="0" w:color="auto"/>
              <w:bottom w:val="nil"/>
            </w:tcBorders>
            <w:shd w:val="clear" w:color="auto" w:fill="D1D9D7"/>
          </w:tcPr>
          <w:p w14:paraId="5948FB44" w14:textId="2B84BD2D" w:rsidR="00961990" w:rsidRPr="00776917" w:rsidRDefault="00961990" w:rsidP="005044E0">
            <w:pPr>
              <w:pStyle w:val="TBHeadingRIBA"/>
            </w:pPr>
            <w:r>
              <w:t xml:space="preserve">Target Metric </w:t>
            </w:r>
          </w:p>
        </w:tc>
        <w:tc>
          <w:tcPr>
            <w:tcW w:w="1702" w:type="dxa"/>
            <w:gridSpan w:val="6"/>
            <w:tcBorders>
              <w:top w:val="single" w:sz="6" w:space="0" w:color="auto"/>
              <w:bottom w:val="nil"/>
            </w:tcBorders>
            <w:shd w:val="clear" w:color="auto" w:fill="D1D9D7"/>
          </w:tcPr>
          <w:p w14:paraId="0C9FC1AF" w14:textId="3EB1FBD6" w:rsidR="00961990" w:rsidRDefault="00961990" w:rsidP="005044E0">
            <w:pPr>
              <w:pStyle w:val="TBHeadingRIBA"/>
            </w:pPr>
            <w:r>
              <w:t xml:space="preserve">End of Stage </w:t>
            </w:r>
            <w:r>
              <w:br/>
              <w:t>progress rating</w:t>
            </w:r>
          </w:p>
        </w:tc>
        <w:tc>
          <w:tcPr>
            <w:tcW w:w="2488" w:type="dxa"/>
            <w:tcBorders>
              <w:top w:val="single" w:sz="6" w:space="0" w:color="auto"/>
              <w:bottom w:val="nil"/>
            </w:tcBorders>
            <w:shd w:val="clear" w:color="auto" w:fill="D1D9D7"/>
          </w:tcPr>
          <w:p w14:paraId="0698BBB1" w14:textId="5B7A5828" w:rsidR="00961990" w:rsidRDefault="00961990" w:rsidP="005044E0">
            <w:pPr>
              <w:pStyle w:val="TBHeadingRIBA"/>
            </w:pPr>
            <w:r>
              <w:t>Outcome</w:t>
            </w:r>
          </w:p>
        </w:tc>
      </w:tr>
      <w:tr w:rsidR="00961990" w:rsidRPr="00776917" w14:paraId="6EE7F611" w14:textId="2C653644" w:rsidTr="00F72923">
        <w:trPr>
          <w:trHeight w:val="170"/>
          <w:tblHeader/>
        </w:trPr>
        <w:tc>
          <w:tcPr>
            <w:tcW w:w="2875" w:type="dxa"/>
            <w:gridSpan w:val="2"/>
            <w:tcBorders>
              <w:top w:val="nil"/>
              <w:bottom w:val="single" w:sz="36" w:space="0" w:color="FFFFFF" w:themeColor="background1"/>
            </w:tcBorders>
            <w:shd w:val="clear" w:color="auto" w:fill="D1D9D7"/>
          </w:tcPr>
          <w:p w14:paraId="4F729950" w14:textId="77777777" w:rsidR="00961990" w:rsidRDefault="00961990" w:rsidP="005044E0">
            <w:pPr>
              <w:pStyle w:val="TBHeadingRIBA"/>
            </w:pPr>
          </w:p>
        </w:tc>
        <w:tc>
          <w:tcPr>
            <w:tcW w:w="1325" w:type="dxa"/>
            <w:gridSpan w:val="2"/>
            <w:tcBorders>
              <w:top w:val="nil"/>
              <w:bottom w:val="single" w:sz="36" w:space="0" w:color="FFFFFF" w:themeColor="background1"/>
            </w:tcBorders>
            <w:shd w:val="clear" w:color="auto" w:fill="D1D9D7"/>
          </w:tcPr>
          <w:p w14:paraId="7A7071BE" w14:textId="77777777" w:rsidR="00961990" w:rsidRPr="001A4140" w:rsidRDefault="00961990" w:rsidP="005044E0">
            <w:pPr>
              <w:pStyle w:val="TBHeadingRIBA"/>
            </w:pPr>
          </w:p>
        </w:tc>
        <w:tc>
          <w:tcPr>
            <w:tcW w:w="3493" w:type="dxa"/>
            <w:gridSpan w:val="2"/>
            <w:tcBorders>
              <w:top w:val="nil"/>
              <w:bottom w:val="single" w:sz="36" w:space="0" w:color="FFFFFF" w:themeColor="background1"/>
            </w:tcBorders>
            <w:shd w:val="clear" w:color="auto" w:fill="D1D9D7"/>
          </w:tcPr>
          <w:p w14:paraId="46C88481" w14:textId="77777777" w:rsidR="00961990" w:rsidRPr="001A4140" w:rsidRDefault="00961990" w:rsidP="005044E0">
            <w:pPr>
              <w:pStyle w:val="TBHeadingRIBA"/>
            </w:pPr>
          </w:p>
        </w:tc>
        <w:tc>
          <w:tcPr>
            <w:tcW w:w="3221" w:type="dxa"/>
            <w:gridSpan w:val="2"/>
            <w:tcBorders>
              <w:top w:val="nil"/>
              <w:bottom w:val="single" w:sz="36" w:space="0" w:color="FFFFFF" w:themeColor="background1"/>
            </w:tcBorders>
            <w:shd w:val="clear" w:color="auto" w:fill="D1D9D7"/>
          </w:tcPr>
          <w:p w14:paraId="159013B8" w14:textId="77777777" w:rsidR="00961990" w:rsidRDefault="00961990" w:rsidP="005044E0">
            <w:pPr>
              <w:pStyle w:val="TBHeadingRIBA"/>
            </w:pPr>
          </w:p>
        </w:tc>
        <w:tc>
          <w:tcPr>
            <w:tcW w:w="425" w:type="dxa"/>
            <w:gridSpan w:val="2"/>
            <w:tcBorders>
              <w:top w:val="nil"/>
              <w:bottom w:val="single" w:sz="36" w:space="0" w:color="FFFFFF" w:themeColor="background1"/>
            </w:tcBorders>
            <w:shd w:val="clear" w:color="auto" w:fill="D1D9D7"/>
            <w:tcMar>
              <w:left w:w="113" w:type="dxa"/>
            </w:tcMar>
          </w:tcPr>
          <w:p w14:paraId="58221D96" w14:textId="281C29BF" w:rsidR="00961990" w:rsidRDefault="00961990" w:rsidP="00EE12EA">
            <w:pPr>
              <w:pStyle w:val="TBHeadingRIBA"/>
              <w:jc w:val="center"/>
            </w:pPr>
            <w:r>
              <w:t>2</w:t>
            </w:r>
          </w:p>
        </w:tc>
        <w:tc>
          <w:tcPr>
            <w:tcW w:w="426" w:type="dxa"/>
            <w:tcBorders>
              <w:top w:val="nil"/>
              <w:bottom w:val="single" w:sz="36" w:space="0" w:color="FFFFFF" w:themeColor="background1"/>
            </w:tcBorders>
            <w:shd w:val="clear" w:color="auto" w:fill="D1D9D7"/>
            <w:tcMar>
              <w:left w:w="113" w:type="dxa"/>
            </w:tcMar>
          </w:tcPr>
          <w:p w14:paraId="2FD5E81F" w14:textId="14F40F09" w:rsidR="00961990" w:rsidRDefault="00961990" w:rsidP="00EE12EA">
            <w:pPr>
              <w:pStyle w:val="TBHeadingRIBA"/>
              <w:jc w:val="center"/>
            </w:pPr>
            <w:r>
              <w:t>3</w:t>
            </w:r>
          </w:p>
        </w:tc>
        <w:tc>
          <w:tcPr>
            <w:tcW w:w="426" w:type="dxa"/>
            <w:gridSpan w:val="2"/>
            <w:tcBorders>
              <w:top w:val="nil"/>
              <w:bottom w:val="single" w:sz="36" w:space="0" w:color="FFFFFF" w:themeColor="background1"/>
            </w:tcBorders>
            <w:shd w:val="clear" w:color="auto" w:fill="D1D9D7"/>
            <w:tcMar>
              <w:left w:w="113" w:type="dxa"/>
            </w:tcMar>
          </w:tcPr>
          <w:p w14:paraId="3C36C4EE" w14:textId="59B8A8CE" w:rsidR="00961990" w:rsidRDefault="00961990" w:rsidP="00EE12EA">
            <w:pPr>
              <w:pStyle w:val="TBHeadingRIBA"/>
              <w:jc w:val="center"/>
            </w:pPr>
            <w:r>
              <w:t>4</w:t>
            </w:r>
          </w:p>
        </w:tc>
        <w:tc>
          <w:tcPr>
            <w:tcW w:w="425" w:type="dxa"/>
            <w:tcBorders>
              <w:top w:val="nil"/>
              <w:bottom w:val="single" w:sz="36" w:space="0" w:color="FFFFFF" w:themeColor="background1"/>
            </w:tcBorders>
            <w:shd w:val="clear" w:color="auto" w:fill="D1D9D7"/>
            <w:tcMar>
              <w:left w:w="113" w:type="dxa"/>
            </w:tcMar>
          </w:tcPr>
          <w:p w14:paraId="53513EED" w14:textId="191113D8" w:rsidR="00961990" w:rsidRDefault="00961990" w:rsidP="00EE12EA">
            <w:pPr>
              <w:pStyle w:val="TBHeadingRIBA"/>
              <w:jc w:val="center"/>
            </w:pPr>
            <w:r>
              <w:t>5</w:t>
            </w:r>
          </w:p>
        </w:tc>
        <w:tc>
          <w:tcPr>
            <w:tcW w:w="2488" w:type="dxa"/>
            <w:tcBorders>
              <w:top w:val="nil"/>
              <w:bottom w:val="single" w:sz="36" w:space="0" w:color="FFFFFF" w:themeColor="background1"/>
            </w:tcBorders>
            <w:shd w:val="clear" w:color="auto" w:fill="D1D9D7"/>
          </w:tcPr>
          <w:p w14:paraId="41DF94B0" w14:textId="77777777" w:rsidR="00961990" w:rsidRDefault="00961990" w:rsidP="005044E0">
            <w:pPr>
              <w:pStyle w:val="TBHeadingRIBA"/>
            </w:pPr>
          </w:p>
        </w:tc>
      </w:tr>
      <w:tr w:rsidR="00F72923" w:rsidRPr="00776917" w14:paraId="4819BF1F" w14:textId="77777777" w:rsidTr="00EB095E">
        <w:trPr>
          <w:trHeight w:val="188"/>
        </w:trPr>
        <w:tc>
          <w:tcPr>
            <w:tcW w:w="2868" w:type="dxa"/>
            <w:shd w:val="clear" w:color="auto" w:fill="D1D9D7"/>
          </w:tcPr>
          <w:p w14:paraId="6DA6E02B" w14:textId="77777777" w:rsidR="00F72923" w:rsidRPr="00776917" w:rsidRDefault="00F72923" w:rsidP="00EB095E">
            <w:pPr>
              <w:pStyle w:val="TBRowHeadingRIBA"/>
            </w:pPr>
            <w:r>
              <w:t>Functionality</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35F2C17D" w14:textId="77777777" w:rsidR="00F72923" w:rsidRPr="00776917" w:rsidRDefault="00F72923" w:rsidP="00EB095E">
            <w:pPr>
              <w:pStyle w:val="NormalRIBA"/>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3CF5B998" w14:textId="77777777" w:rsidR="00F72923" w:rsidRPr="00776917" w:rsidRDefault="00F72923" w:rsidP="00EB095E">
            <w:pPr>
              <w:pStyle w:val="NormalRIBA"/>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39DDC640" w14:textId="77777777" w:rsidR="00F72923" w:rsidRPr="00776917" w:rsidRDefault="00F72923" w:rsidP="00EB095E">
            <w:pPr>
              <w:pStyle w:val="NormalRIBA"/>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0C0B4A6A" w14:textId="77777777" w:rsidR="00F72923" w:rsidRPr="00776917" w:rsidRDefault="00F72923" w:rsidP="00EB095E">
            <w:pPr>
              <w:pStyle w:val="NormalRIBA"/>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28326AB9" w14:textId="77777777" w:rsidR="00F72923" w:rsidRPr="00776917" w:rsidRDefault="00F72923" w:rsidP="00EB095E">
            <w:pPr>
              <w:pStyle w:val="NormalRIBA"/>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3135071C" w14:textId="77777777" w:rsidR="00F72923" w:rsidRPr="00776917" w:rsidRDefault="00F72923" w:rsidP="00EB095E">
            <w:pPr>
              <w:pStyle w:val="Normal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5A5E9716" w14:textId="77777777" w:rsidR="00F72923" w:rsidRPr="00776917" w:rsidRDefault="00F72923" w:rsidP="00EB095E">
            <w:pPr>
              <w:pStyle w:val="NormalRIBA"/>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79D6FFA1" w14:textId="5D4C64BA" w:rsidR="00F72923" w:rsidRPr="00776917" w:rsidRDefault="00F72923" w:rsidP="00EB095E">
            <w:pPr>
              <w:pStyle w:val="NormalRIBA"/>
            </w:pPr>
          </w:p>
        </w:tc>
      </w:tr>
      <w:tr w:rsidR="00F72923" w:rsidRPr="00776917" w14:paraId="0C88F504" w14:textId="77777777" w:rsidTr="00EB095E">
        <w:trPr>
          <w:trHeight w:val="188"/>
        </w:trPr>
        <w:tc>
          <w:tcPr>
            <w:tcW w:w="2868" w:type="dxa"/>
            <w:shd w:val="clear" w:color="auto" w:fill="D1D9D7"/>
          </w:tcPr>
          <w:p w14:paraId="1EC5D704" w14:textId="77777777" w:rsidR="00F72923" w:rsidRPr="00776917" w:rsidRDefault="00F72923" w:rsidP="00EB095E">
            <w:pPr>
              <w:pStyle w:val="TBRowHeadingRIBA"/>
            </w:pPr>
            <w:r>
              <w:t>Indoor Environment</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26D66442" w14:textId="77777777" w:rsidR="00F72923" w:rsidRPr="00776917" w:rsidRDefault="00F72923" w:rsidP="00EB095E">
            <w:pPr>
              <w:pStyle w:val="NormalRIBA"/>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09D10D79" w14:textId="77777777" w:rsidR="00F72923" w:rsidRPr="00776917" w:rsidRDefault="00F72923" w:rsidP="00EB095E">
            <w:pPr>
              <w:pStyle w:val="NormalRIBA"/>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33FE9819" w14:textId="77777777" w:rsidR="00F72923" w:rsidRPr="00776917" w:rsidRDefault="00F72923" w:rsidP="00EB095E">
            <w:pPr>
              <w:pStyle w:val="NormalRIBA"/>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491DD950" w14:textId="77777777" w:rsidR="00F72923" w:rsidRPr="00776917" w:rsidRDefault="00F72923" w:rsidP="00EB095E">
            <w:pPr>
              <w:pStyle w:val="NormalRIBA"/>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1926B0ED" w14:textId="77777777" w:rsidR="00F72923" w:rsidRPr="00776917" w:rsidRDefault="00F72923" w:rsidP="00EB095E">
            <w:pPr>
              <w:pStyle w:val="NormalRIBA"/>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7C5E25EC" w14:textId="77777777" w:rsidR="00F72923" w:rsidRPr="00776917" w:rsidRDefault="00F72923" w:rsidP="00EB095E">
            <w:pPr>
              <w:pStyle w:val="Normal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42E1C6EB" w14:textId="77777777" w:rsidR="00F72923" w:rsidRPr="00776917" w:rsidRDefault="00F72923" w:rsidP="00EB095E">
            <w:pPr>
              <w:pStyle w:val="NormalRIBA"/>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6A990CB2" w14:textId="77777777" w:rsidR="00F72923" w:rsidRPr="00776917" w:rsidRDefault="00F72923" w:rsidP="00EB095E">
            <w:pPr>
              <w:pStyle w:val="NormalRIBA"/>
            </w:pPr>
          </w:p>
        </w:tc>
      </w:tr>
      <w:tr w:rsidR="00F72923" w:rsidRPr="00776917" w14:paraId="0D58E273" w14:textId="77777777" w:rsidTr="00EB095E">
        <w:trPr>
          <w:trHeight w:val="188"/>
        </w:trPr>
        <w:tc>
          <w:tcPr>
            <w:tcW w:w="2868" w:type="dxa"/>
            <w:shd w:val="clear" w:color="auto" w:fill="D1D9D7"/>
          </w:tcPr>
          <w:p w14:paraId="7D2C4097" w14:textId="77777777" w:rsidR="00F72923" w:rsidRDefault="00F72923" w:rsidP="00EB095E">
            <w:pPr>
              <w:pStyle w:val="TBRowHeadingRIBA"/>
            </w:pPr>
            <w:r>
              <w:t>Building Form</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25B6CC28" w14:textId="77777777" w:rsidR="00F72923" w:rsidRPr="00776917" w:rsidRDefault="00F72923" w:rsidP="00EB095E">
            <w:pPr>
              <w:pStyle w:val="NormalRIBA"/>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70C2D233" w14:textId="77777777" w:rsidR="00F72923" w:rsidRPr="00776917" w:rsidRDefault="00F72923" w:rsidP="00EB095E">
            <w:pPr>
              <w:pStyle w:val="NormalRIBA"/>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7D06ED27" w14:textId="77777777" w:rsidR="00F72923" w:rsidRPr="00776917" w:rsidRDefault="00F72923" w:rsidP="00EB095E">
            <w:pPr>
              <w:pStyle w:val="NormalRIBA"/>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0DC4F079" w14:textId="77777777" w:rsidR="00F72923" w:rsidRPr="00776917" w:rsidRDefault="00F72923" w:rsidP="00EB095E">
            <w:pPr>
              <w:pStyle w:val="NormalRIBA"/>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574A1CCF" w14:textId="77777777" w:rsidR="00F72923" w:rsidRPr="00776917" w:rsidRDefault="00F72923" w:rsidP="00EB095E">
            <w:pPr>
              <w:pStyle w:val="NormalRIBA"/>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51401CA5" w14:textId="77777777" w:rsidR="00F72923" w:rsidRPr="00776917" w:rsidRDefault="00F72923" w:rsidP="00EB095E">
            <w:pPr>
              <w:pStyle w:val="Normal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2397D1EA" w14:textId="77777777" w:rsidR="00F72923" w:rsidRPr="00776917" w:rsidRDefault="00F72923" w:rsidP="00EB095E">
            <w:pPr>
              <w:pStyle w:val="NormalRIBA"/>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125CCE09" w14:textId="77777777" w:rsidR="00F72923" w:rsidRPr="00776917" w:rsidRDefault="00F72923" w:rsidP="00EB095E">
            <w:pPr>
              <w:pStyle w:val="NormalRIBA"/>
            </w:pPr>
          </w:p>
        </w:tc>
      </w:tr>
      <w:tr w:rsidR="00F72923" w:rsidRPr="00776917" w14:paraId="463A845B" w14:textId="77777777" w:rsidTr="00EB095E">
        <w:trPr>
          <w:trHeight w:val="188"/>
        </w:trPr>
        <w:tc>
          <w:tcPr>
            <w:tcW w:w="2868" w:type="dxa"/>
            <w:shd w:val="clear" w:color="auto" w:fill="D1D9D7"/>
          </w:tcPr>
          <w:p w14:paraId="25F40B94" w14:textId="77777777" w:rsidR="00F72923" w:rsidRDefault="00F72923" w:rsidP="00EB095E">
            <w:pPr>
              <w:pStyle w:val="TBRowHeadingRIBA"/>
            </w:pPr>
            <w:r>
              <w:t>Performance and Design Standards</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1E6CF047" w14:textId="77777777" w:rsidR="00F72923" w:rsidRPr="00776917" w:rsidRDefault="00F72923" w:rsidP="00EB095E">
            <w:pPr>
              <w:pStyle w:val="NormalRIBA"/>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544AA085" w14:textId="77777777" w:rsidR="00F72923" w:rsidRPr="00776917" w:rsidRDefault="00F72923" w:rsidP="00EB095E">
            <w:pPr>
              <w:pStyle w:val="NormalRIBA"/>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4DFCE828" w14:textId="77777777" w:rsidR="00F72923" w:rsidRPr="00776917" w:rsidRDefault="00F72923" w:rsidP="00EB095E">
            <w:pPr>
              <w:pStyle w:val="NormalRIBA"/>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7A631833" w14:textId="77777777" w:rsidR="00F72923" w:rsidRPr="00776917" w:rsidRDefault="00F72923" w:rsidP="00EB095E">
            <w:pPr>
              <w:pStyle w:val="NormalRIBA"/>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46A45C48" w14:textId="77777777" w:rsidR="00F72923" w:rsidRPr="00776917" w:rsidRDefault="00F72923" w:rsidP="00EB095E">
            <w:pPr>
              <w:pStyle w:val="NormalRIBA"/>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2A750475" w14:textId="77777777" w:rsidR="00F72923" w:rsidRPr="00776917" w:rsidRDefault="00F72923" w:rsidP="00EB095E">
            <w:pPr>
              <w:pStyle w:val="Normal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6638CF39" w14:textId="77777777" w:rsidR="00F72923" w:rsidRPr="00776917" w:rsidRDefault="00F72923" w:rsidP="00EB095E">
            <w:pPr>
              <w:pStyle w:val="NormalRIBA"/>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2C72ABEE" w14:textId="77777777" w:rsidR="00F72923" w:rsidRPr="00776917" w:rsidRDefault="00F72923" w:rsidP="00EB095E">
            <w:pPr>
              <w:pStyle w:val="NormalRIBA"/>
            </w:pPr>
          </w:p>
        </w:tc>
      </w:tr>
      <w:tr w:rsidR="00F72923" w:rsidRPr="00776917" w14:paraId="1693C4E3" w14:textId="77777777" w:rsidTr="00EB095E">
        <w:trPr>
          <w:trHeight w:val="188"/>
        </w:trPr>
        <w:tc>
          <w:tcPr>
            <w:tcW w:w="2868" w:type="dxa"/>
            <w:shd w:val="clear" w:color="auto" w:fill="D1D9D7"/>
          </w:tcPr>
          <w:p w14:paraId="4DF4680E" w14:textId="77777777" w:rsidR="00F72923" w:rsidRDefault="00F72923" w:rsidP="00EB095E">
            <w:pPr>
              <w:pStyle w:val="TBRowHeadingRIBA"/>
            </w:pPr>
            <w:r>
              <w:t>Services</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3448C87D" w14:textId="77777777" w:rsidR="00F72923" w:rsidRPr="00776917" w:rsidRDefault="00F72923" w:rsidP="00EB095E">
            <w:pPr>
              <w:pStyle w:val="NormalRIBA"/>
              <w:tabs>
                <w:tab w:val="left" w:pos="1671"/>
              </w:tabs>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6740305C" w14:textId="77777777" w:rsidR="00F72923" w:rsidRPr="00776917" w:rsidRDefault="00F72923" w:rsidP="00EB095E">
            <w:pPr>
              <w:pStyle w:val="NormalRIBA"/>
              <w:tabs>
                <w:tab w:val="left" w:pos="1671"/>
              </w:tabs>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248C282B" w14:textId="77777777" w:rsidR="00F72923" w:rsidRPr="00776917" w:rsidRDefault="00F72923" w:rsidP="00EB095E">
            <w:pPr>
              <w:pStyle w:val="NormalRIBA"/>
              <w:tabs>
                <w:tab w:val="left" w:pos="1671"/>
              </w:tabs>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2FEDBEEE" w14:textId="77777777" w:rsidR="00F72923" w:rsidRPr="00776917" w:rsidRDefault="00F72923" w:rsidP="00EB095E">
            <w:pPr>
              <w:pStyle w:val="NormalRIBA"/>
              <w:tabs>
                <w:tab w:val="left" w:pos="1671"/>
              </w:tabs>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4EC28AF9" w14:textId="77777777" w:rsidR="00F72923" w:rsidRPr="00776917" w:rsidRDefault="00F72923" w:rsidP="00EB095E">
            <w:pPr>
              <w:pStyle w:val="NormalRIBA"/>
              <w:tabs>
                <w:tab w:val="left" w:pos="1671"/>
              </w:tabs>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185A5C7C" w14:textId="77777777" w:rsidR="00F72923" w:rsidRPr="00776917" w:rsidRDefault="00F72923" w:rsidP="00EB095E">
            <w:pPr>
              <w:pStyle w:val="NormalRIBA"/>
              <w:tabs>
                <w:tab w:val="left" w:pos="1671"/>
              </w:tabs>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5D9AB558" w14:textId="77777777" w:rsidR="00F72923" w:rsidRPr="00776917" w:rsidRDefault="00F72923" w:rsidP="00EB095E">
            <w:pPr>
              <w:pStyle w:val="NormalRIBA"/>
              <w:tabs>
                <w:tab w:val="left" w:pos="1671"/>
              </w:tabs>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132BE8EF" w14:textId="77777777" w:rsidR="00F72923" w:rsidRPr="00776917" w:rsidRDefault="00F72923" w:rsidP="00EB095E">
            <w:pPr>
              <w:pStyle w:val="NormalRIBA"/>
              <w:tabs>
                <w:tab w:val="left" w:pos="1671"/>
              </w:tabs>
            </w:pPr>
          </w:p>
        </w:tc>
      </w:tr>
      <w:tr w:rsidR="00F72923" w:rsidRPr="00776917" w14:paraId="5D86C4DF" w14:textId="77777777" w:rsidTr="00EB095E">
        <w:trPr>
          <w:trHeight w:val="17"/>
        </w:trPr>
        <w:tc>
          <w:tcPr>
            <w:tcW w:w="2868" w:type="dxa"/>
            <w:shd w:val="clear" w:color="auto" w:fill="D1D9D7"/>
          </w:tcPr>
          <w:p w14:paraId="3DF4E473" w14:textId="77777777" w:rsidR="00F72923" w:rsidRDefault="00F72923" w:rsidP="00EB095E">
            <w:pPr>
              <w:pStyle w:val="TBRowHeadingRIBA"/>
            </w:pPr>
            <w:r>
              <w:t>Statutory Requirements</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76ECDB27" w14:textId="77777777" w:rsidR="00F72923" w:rsidRPr="00776917" w:rsidRDefault="00F72923" w:rsidP="00EB095E">
            <w:pPr>
              <w:pStyle w:val="NormalRIBA"/>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77A05D07" w14:textId="77777777" w:rsidR="00F72923" w:rsidRPr="00776917" w:rsidRDefault="00F72923" w:rsidP="00EB095E">
            <w:pPr>
              <w:pStyle w:val="NormalRIBA"/>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5E1DCB1B" w14:textId="77777777" w:rsidR="00F72923" w:rsidRPr="00776917" w:rsidRDefault="00F72923" w:rsidP="00EB095E">
            <w:pPr>
              <w:pStyle w:val="NormalRIBA"/>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3805A480" w14:textId="77777777" w:rsidR="00F72923" w:rsidRPr="00776917" w:rsidRDefault="00F72923" w:rsidP="00EB095E">
            <w:pPr>
              <w:pStyle w:val="NormalRIBA"/>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4B84863C" w14:textId="77777777" w:rsidR="00F72923" w:rsidRPr="00776917" w:rsidRDefault="00F72923" w:rsidP="00EB095E">
            <w:pPr>
              <w:pStyle w:val="NormalRIBA"/>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361E8D6E" w14:textId="77777777" w:rsidR="00F72923" w:rsidRPr="00776917" w:rsidRDefault="00F72923" w:rsidP="00EB095E">
            <w:pPr>
              <w:pStyle w:val="Normal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4D248270" w14:textId="77777777" w:rsidR="00F72923" w:rsidRPr="00776917" w:rsidRDefault="00F72923" w:rsidP="00EB095E">
            <w:pPr>
              <w:pStyle w:val="NormalRIBA"/>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0CACD57D" w14:textId="77777777" w:rsidR="00F72923" w:rsidRPr="00776917" w:rsidRDefault="00F72923" w:rsidP="00EB095E">
            <w:pPr>
              <w:pStyle w:val="NormalRIBA"/>
            </w:pPr>
          </w:p>
        </w:tc>
      </w:tr>
      <w:tr w:rsidR="00F72923" w:rsidRPr="00776917" w14:paraId="34312851" w14:textId="77777777" w:rsidTr="00EB095E">
        <w:trPr>
          <w:trHeight w:val="188"/>
        </w:trPr>
        <w:tc>
          <w:tcPr>
            <w:tcW w:w="2868" w:type="dxa"/>
            <w:shd w:val="clear" w:color="auto" w:fill="D1D9D7"/>
          </w:tcPr>
          <w:p w14:paraId="163B7C27" w14:textId="77777777" w:rsidR="00F72923" w:rsidRDefault="00F72923" w:rsidP="00EB095E">
            <w:pPr>
              <w:pStyle w:val="TBRowHeadingRIBA"/>
            </w:pPr>
            <w:r>
              <w:t>Sustainability</w:t>
            </w:r>
          </w:p>
        </w:tc>
        <w:tc>
          <w:tcPr>
            <w:tcW w:w="1323" w:type="dxa"/>
            <w:gridSpan w:val="2"/>
            <w:tcBorders>
              <w:top w:val="single" w:sz="36" w:space="0" w:color="FFFFFF" w:themeColor="background1"/>
              <w:bottom w:val="single" w:sz="36" w:space="0" w:color="FFFFFF" w:themeColor="background1"/>
              <w:right w:val="single" w:sz="24" w:space="0" w:color="FFFFFF" w:themeColor="background1"/>
            </w:tcBorders>
            <w:shd w:val="clear" w:color="auto" w:fill="E6EAE9"/>
          </w:tcPr>
          <w:p w14:paraId="03168F2E" w14:textId="77777777" w:rsidR="00F72923" w:rsidRPr="00776917" w:rsidRDefault="00F72923" w:rsidP="00EB095E">
            <w:pPr>
              <w:pStyle w:val="NormalRIBA"/>
            </w:pPr>
          </w:p>
        </w:tc>
        <w:tc>
          <w:tcPr>
            <w:tcW w:w="349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137F953B" w14:textId="77777777" w:rsidR="00F72923" w:rsidRPr="00776917" w:rsidRDefault="00F72923" w:rsidP="00EB095E">
            <w:pPr>
              <w:pStyle w:val="NormalRIBA"/>
            </w:pPr>
          </w:p>
        </w:tc>
        <w:tc>
          <w:tcPr>
            <w:tcW w:w="3219"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14:paraId="208CB0C9" w14:textId="77777777" w:rsidR="00F72923" w:rsidRPr="00776917" w:rsidRDefault="00F72923" w:rsidP="00EB095E">
            <w:pPr>
              <w:pStyle w:val="NormalRIBA"/>
            </w:pPr>
          </w:p>
        </w:tc>
        <w:tc>
          <w:tcPr>
            <w:tcW w:w="425" w:type="dxa"/>
            <w:gridSpan w:val="2"/>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5066C9EA" w14:textId="77777777" w:rsidR="00F72923" w:rsidRPr="00776917" w:rsidRDefault="00F72923" w:rsidP="00EB095E">
            <w:pPr>
              <w:pStyle w:val="NormalRIBA"/>
              <w:jc w:val="center"/>
            </w:pPr>
          </w:p>
        </w:tc>
        <w:tc>
          <w:tcPr>
            <w:tcW w:w="444" w:type="dxa"/>
            <w:gridSpan w:val="3"/>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125CE702" w14:textId="77777777" w:rsidR="00F72923" w:rsidRPr="00776917" w:rsidRDefault="00F72923" w:rsidP="00EB095E">
            <w:pPr>
              <w:pStyle w:val="NormalRIBA"/>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1116F8C4" w14:textId="77777777" w:rsidR="00F72923" w:rsidRPr="00776917" w:rsidRDefault="00F72923" w:rsidP="00EB095E">
            <w:pPr>
              <w:pStyle w:val="NormalRIBA"/>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14:paraId="39524428" w14:textId="77777777" w:rsidR="00F72923" w:rsidRPr="00776917" w:rsidRDefault="00F72923" w:rsidP="00EB095E">
            <w:pPr>
              <w:pStyle w:val="NormalRIBA"/>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14:paraId="240D7AEA" w14:textId="77777777" w:rsidR="00F72923" w:rsidRPr="00776917" w:rsidRDefault="00F72923" w:rsidP="00EB095E">
            <w:pPr>
              <w:pStyle w:val="NormalRIBA"/>
            </w:pPr>
          </w:p>
        </w:tc>
      </w:tr>
    </w:tbl>
    <w:p w14:paraId="5242671F" w14:textId="603AE9D5" w:rsidR="0032409D" w:rsidRDefault="0032409D" w:rsidP="00FB13FD">
      <w:pPr>
        <w:pStyle w:val="NoSpaceRIBA"/>
      </w:pPr>
    </w:p>
    <w:p w14:paraId="4F297408" w14:textId="77777777" w:rsidR="00FB13FD" w:rsidRDefault="00FB13FD" w:rsidP="00194AD0">
      <w:pPr>
        <w:spacing w:after="160" w:line="259" w:lineRule="auto"/>
      </w:pPr>
    </w:p>
    <w:p w14:paraId="1382D097" w14:textId="10E23CC7" w:rsidR="00FB13FD" w:rsidRDefault="00FB13FD" w:rsidP="00194AD0">
      <w:pPr>
        <w:spacing w:after="160" w:line="259" w:lineRule="auto"/>
        <w:sectPr w:rsidR="00FB13FD" w:rsidSect="0032409D">
          <w:pgSz w:w="16838" w:h="11906" w:orient="landscape"/>
          <w:pgMar w:top="1701" w:right="851" w:bottom="1134" w:left="851" w:header="709" w:footer="709" w:gutter="0"/>
          <w:cols w:space="708"/>
          <w:formProt w:val="0"/>
          <w:docGrid w:linePitch="360"/>
        </w:sectPr>
      </w:pP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D237B2" w14:paraId="2025E68F" w14:textId="77777777" w:rsidTr="00152C21">
        <w:trPr>
          <w:trHeight w:val="397"/>
        </w:trPr>
        <w:tc>
          <w:tcPr>
            <w:tcW w:w="3686" w:type="dxa"/>
            <w:shd w:val="clear" w:color="auto" w:fill="D0D8DE"/>
          </w:tcPr>
          <w:p w14:paraId="59CB34B0" w14:textId="75BA6933" w:rsidR="00D237B2" w:rsidRDefault="00186AFF" w:rsidP="00F1607B">
            <w:pPr>
              <w:pStyle w:val="SectionHeadingRIBA"/>
            </w:pPr>
            <w:r>
              <w:t>Information Exchanges</w:t>
            </w:r>
          </w:p>
        </w:tc>
        <w:tc>
          <w:tcPr>
            <w:tcW w:w="6520" w:type="dxa"/>
            <w:shd w:val="clear" w:color="auto" w:fill="EAEEF2"/>
          </w:tcPr>
          <w:p w14:paraId="2D2BC056" w14:textId="69A9ED4C" w:rsidR="00186AFF" w:rsidRPr="009067FD" w:rsidRDefault="00186AFF" w:rsidP="009067FD">
            <w:pPr>
              <w:pStyle w:val="AnswerRIBA"/>
            </w:pPr>
            <w:r w:rsidRPr="009067FD">
              <w:t>Recommen</w:t>
            </w:r>
            <w:r w:rsidR="00044A23" w:rsidRPr="009067FD">
              <w:t>ded information exchanges from design team to c</w:t>
            </w:r>
            <w:r w:rsidRPr="009067FD">
              <w:t xml:space="preserve">lient: </w:t>
            </w:r>
          </w:p>
          <w:p w14:paraId="027E6170" w14:textId="037ADC0B" w:rsidR="00186AFF" w:rsidRDefault="00186AFF" w:rsidP="00186AFF">
            <w:pPr>
              <w:pStyle w:val="AnswerRIBA"/>
            </w:pPr>
            <w:r>
              <w:t xml:space="preserve">Stage 0 </w:t>
            </w:r>
            <w:r w:rsidR="00F33CC6">
              <w:rPr>
                <w:rFonts w:cs="Arial"/>
              </w:rPr>
              <w:t>—</w:t>
            </w:r>
            <w:r>
              <w:t xml:space="preserve"> Strategic Brief: Vision Statement, </w:t>
            </w:r>
            <w:r w:rsidRPr="005C261B">
              <w:t>Construction</w:t>
            </w:r>
            <w:r w:rsidRPr="00E07B1C">
              <w:t xml:space="preserve"> </w:t>
            </w:r>
            <w:r w:rsidRPr="005C261B">
              <w:t>Budget</w:t>
            </w:r>
            <w:r>
              <w:t xml:space="preserve"> and Key Objectives.</w:t>
            </w:r>
          </w:p>
          <w:p w14:paraId="456CB006" w14:textId="2C969268" w:rsidR="00186AFF" w:rsidRDefault="00186AFF" w:rsidP="00186AFF">
            <w:pPr>
              <w:pStyle w:val="AnswerRIBA"/>
            </w:pPr>
            <w:r>
              <w:t xml:space="preserve">Stage 1 </w:t>
            </w:r>
            <w:r w:rsidR="00F33CC6">
              <w:rPr>
                <w:rFonts w:cs="Arial"/>
              </w:rPr>
              <w:t>—</w:t>
            </w:r>
            <w:r>
              <w:t xml:space="preserve"> Initial Project Brief: Vision Statement, updated Construction Budget, updated Key Objectives and Key Requirements.</w:t>
            </w:r>
          </w:p>
          <w:p w14:paraId="75A9A1B5" w14:textId="4703F9C9" w:rsidR="00186AFF" w:rsidRDefault="00186AFF" w:rsidP="00186AFF">
            <w:pPr>
              <w:pStyle w:val="AnswerRIBA"/>
            </w:pPr>
            <w:r>
              <w:t xml:space="preserve">Stage 2 </w:t>
            </w:r>
            <w:r w:rsidR="00F33CC6">
              <w:rPr>
                <w:rFonts w:cs="Arial"/>
              </w:rPr>
              <w:t>—</w:t>
            </w:r>
            <w:r>
              <w:t xml:space="preserve"> Final Project Brief: Vision Statement, updated Construction Budget, confirmed Key Objectives, confirmed Key Requirements. </w:t>
            </w:r>
          </w:p>
          <w:p w14:paraId="07AD9132" w14:textId="77777777" w:rsidR="00186AFF" w:rsidRDefault="00186AFF" w:rsidP="00186AFF">
            <w:pPr>
              <w:pStyle w:val="AnswerRIBA"/>
            </w:pPr>
            <w:r w:rsidRPr="005C261B">
              <w:t xml:space="preserve">Additional documents and reference images may be attached </w:t>
            </w:r>
            <w:r>
              <w:t xml:space="preserve">at every briefing stage </w:t>
            </w:r>
            <w:r w:rsidRPr="005C261B">
              <w:t>as needed.</w:t>
            </w:r>
          </w:p>
          <w:p w14:paraId="28A7E922" w14:textId="552564B8" w:rsidR="00186AFF" w:rsidRDefault="00186AFF" w:rsidP="00186AFF">
            <w:pPr>
              <w:rPr>
                <w:sz w:val="14"/>
              </w:rPr>
            </w:pPr>
            <w:r>
              <w:rPr>
                <w:sz w:val="14"/>
              </w:rPr>
              <w:t xml:space="preserve">Stage 2-7 </w:t>
            </w:r>
            <w:r w:rsidR="00F33CC6">
              <w:rPr>
                <w:rFonts w:cs="Arial"/>
                <w:sz w:val="14"/>
              </w:rPr>
              <w:t>—</w:t>
            </w:r>
            <w:r>
              <w:rPr>
                <w:sz w:val="14"/>
              </w:rPr>
              <w:t xml:space="preserve"> </w:t>
            </w:r>
            <w:r w:rsidRPr="005C261B">
              <w:rPr>
                <w:sz w:val="14"/>
              </w:rPr>
              <w:t>The Brief Tracker is a recommended information exchange at the end of stages 2-6 and as part of any stage 7</w:t>
            </w:r>
            <w:r>
              <w:rPr>
                <w:sz w:val="14"/>
              </w:rPr>
              <w:t xml:space="preserve"> POE</w:t>
            </w:r>
            <w:r w:rsidRPr="005C261B">
              <w:rPr>
                <w:sz w:val="14"/>
              </w:rPr>
              <w:t xml:space="preserve"> activity.</w:t>
            </w:r>
          </w:p>
          <w:p w14:paraId="63B13407" w14:textId="12FC4370" w:rsidR="00D237B2" w:rsidRDefault="00186AFF" w:rsidP="00F33CC6">
            <w:pPr>
              <w:spacing w:after="40"/>
            </w:pPr>
            <w:r>
              <w:rPr>
                <w:sz w:val="14"/>
              </w:rPr>
              <w:t xml:space="preserve">Stage 0-7 </w:t>
            </w:r>
            <w:r w:rsidR="00F33CC6">
              <w:rPr>
                <w:rFonts w:cs="Arial"/>
                <w:sz w:val="14"/>
              </w:rPr>
              <w:t>—</w:t>
            </w:r>
            <w:r>
              <w:rPr>
                <w:sz w:val="14"/>
              </w:rPr>
              <w:t xml:space="preserve"> Client approval should be recorded at each Key Deliverable/Milestone as set </w:t>
            </w:r>
            <w:r w:rsidR="00F33CC6">
              <w:rPr>
                <w:sz w:val="14"/>
              </w:rPr>
              <w:br/>
            </w:r>
            <w:r>
              <w:rPr>
                <w:sz w:val="14"/>
              </w:rPr>
              <w:t>out below.</w:t>
            </w:r>
          </w:p>
        </w:tc>
      </w:tr>
    </w:tbl>
    <w:p w14:paraId="690AB2A5" w14:textId="77777777" w:rsidR="002D7061" w:rsidRDefault="002D7061" w:rsidP="00B65116">
      <w:pPr>
        <w:pStyle w:val="HeadingTableDividerRIBA"/>
      </w:pPr>
    </w:p>
    <w:tbl>
      <w:tblPr>
        <w:tblW w:w="0" w:type="auto"/>
        <w:tblBorders>
          <w:top w:val="single" w:sz="6" w:space="0" w:color="auto"/>
          <w:insideH w:val="single" w:sz="36" w:space="0" w:color="FFFFFF" w:themeColor="background1"/>
        </w:tblBorders>
        <w:tblLayout w:type="fixed"/>
        <w:tblCellMar>
          <w:top w:w="113" w:type="dxa"/>
          <w:left w:w="193" w:type="dxa"/>
          <w:bottom w:w="113" w:type="dxa"/>
        </w:tblCellMar>
        <w:tblLook w:val="04A0" w:firstRow="1" w:lastRow="0" w:firstColumn="1" w:lastColumn="0" w:noHBand="0" w:noVBand="1"/>
      </w:tblPr>
      <w:tblGrid>
        <w:gridCol w:w="851"/>
        <w:gridCol w:w="2835"/>
        <w:gridCol w:w="1417"/>
        <w:gridCol w:w="2977"/>
        <w:gridCol w:w="2020"/>
      </w:tblGrid>
      <w:tr w:rsidR="00F1607B" w:rsidRPr="00776917" w14:paraId="50AE2E9F" w14:textId="77777777" w:rsidTr="00152C21">
        <w:trPr>
          <w:tblHeader/>
        </w:trPr>
        <w:tc>
          <w:tcPr>
            <w:tcW w:w="851" w:type="dxa"/>
            <w:tcBorders>
              <w:top w:val="single" w:sz="6" w:space="0" w:color="auto"/>
              <w:bottom w:val="single" w:sz="36" w:space="0" w:color="FFFFFF" w:themeColor="background1"/>
            </w:tcBorders>
            <w:shd w:val="clear" w:color="auto" w:fill="D0D8DE"/>
          </w:tcPr>
          <w:p w14:paraId="5A7454B5" w14:textId="77777777" w:rsidR="00F1607B" w:rsidRDefault="00F1607B" w:rsidP="00F1607B">
            <w:pPr>
              <w:pStyle w:val="TBRowHeadingRIBA"/>
            </w:pPr>
            <w:r>
              <w:t>RIBA Work Stage</w:t>
            </w:r>
          </w:p>
        </w:tc>
        <w:tc>
          <w:tcPr>
            <w:tcW w:w="2835" w:type="dxa"/>
            <w:tcBorders>
              <w:top w:val="single" w:sz="6" w:space="0" w:color="auto"/>
              <w:bottom w:val="single" w:sz="36" w:space="0" w:color="FFFFFF" w:themeColor="background1"/>
            </w:tcBorders>
            <w:shd w:val="clear" w:color="auto" w:fill="D0D8DE"/>
            <w:tcMar>
              <w:left w:w="0" w:type="dxa"/>
            </w:tcMar>
          </w:tcPr>
          <w:p w14:paraId="3BE28BC1" w14:textId="07E7FB75" w:rsidR="00F1607B" w:rsidRDefault="00A905CE" w:rsidP="00F1607B">
            <w:pPr>
              <w:pStyle w:val="TBRowHeadingRIBA"/>
            </w:pPr>
            <w:r>
              <w:t xml:space="preserve">Key </w:t>
            </w:r>
            <w:r w:rsidR="0029143F">
              <w:t>M</w:t>
            </w:r>
            <w:r w:rsidR="00F1607B">
              <w:t>ilestones</w:t>
            </w:r>
          </w:p>
          <w:p w14:paraId="7D184972" w14:textId="6B841E39" w:rsidR="00F1607B" w:rsidRPr="000468D6" w:rsidRDefault="00F1607B" w:rsidP="00F1607B">
            <w:pPr>
              <w:pStyle w:val="NormalRIBA"/>
              <w:rPr>
                <w:b/>
                <w:strike/>
              </w:rPr>
            </w:pPr>
          </w:p>
        </w:tc>
        <w:tc>
          <w:tcPr>
            <w:tcW w:w="1417" w:type="dxa"/>
            <w:tcBorders>
              <w:top w:val="single" w:sz="6" w:space="0" w:color="auto"/>
              <w:bottom w:val="single" w:sz="36" w:space="0" w:color="FFFFFF" w:themeColor="background1"/>
            </w:tcBorders>
            <w:shd w:val="clear" w:color="auto" w:fill="D0D8DE"/>
          </w:tcPr>
          <w:p w14:paraId="27C68E8E" w14:textId="77777777" w:rsidR="00F1607B" w:rsidRDefault="00F1607B" w:rsidP="00F1607B">
            <w:pPr>
              <w:pStyle w:val="TBRowHeadingRIBA"/>
            </w:pPr>
            <w:r>
              <w:t xml:space="preserve">Revision </w:t>
            </w:r>
          </w:p>
          <w:p w14:paraId="0757A60C" w14:textId="0B62CA7C" w:rsidR="00F1607B" w:rsidRDefault="00F1607B" w:rsidP="00F1607B">
            <w:pPr>
              <w:pStyle w:val="NormalRIBA"/>
              <w:rPr>
                <w:b/>
              </w:rPr>
            </w:pPr>
          </w:p>
        </w:tc>
        <w:tc>
          <w:tcPr>
            <w:tcW w:w="2977" w:type="dxa"/>
            <w:tcBorders>
              <w:top w:val="single" w:sz="6" w:space="0" w:color="auto"/>
              <w:bottom w:val="single" w:sz="36" w:space="0" w:color="FFFFFF" w:themeColor="background1"/>
            </w:tcBorders>
            <w:shd w:val="clear" w:color="auto" w:fill="D0D8DE"/>
          </w:tcPr>
          <w:p w14:paraId="4889C046" w14:textId="5FE82D5E" w:rsidR="00F1607B" w:rsidRDefault="00F1607B" w:rsidP="00F1607B">
            <w:pPr>
              <w:pStyle w:val="TBRowHeadingRIBA"/>
            </w:pPr>
            <w:r>
              <w:t xml:space="preserve">Consultant </w:t>
            </w:r>
            <w:r w:rsidR="0029143F">
              <w:t>C</w:t>
            </w:r>
            <w:r>
              <w:t>omments</w:t>
            </w:r>
          </w:p>
          <w:p w14:paraId="67A213D2" w14:textId="75BD6FF5" w:rsidR="00F1607B" w:rsidRDefault="00F1607B" w:rsidP="000468D6">
            <w:pPr>
              <w:pStyle w:val="NormalRIBA"/>
            </w:pPr>
          </w:p>
        </w:tc>
        <w:tc>
          <w:tcPr>
            <w:tcW w:w="2020" w:type="dxa"/>
            <w:tcBorders>
              <w:top w:val="single" w:sz="6" w:space="0" w:color="auto"/>
              <w:bottom w:val="single" w:sz="36" w:space="0" w:color="FFFFFF" w:themeColor="background1"/>
            </w:tcBorders>
            <w:shd w:val="clear" w:color="auto" w:fill="D0D8DE"/>
          </w:tcPr>
          <w:p w14:paraId="4FDF49B0" w14:textId="54916975" w:rsidR="00F1607B" w:rsidRDefault="00F1607B" w:rsidP="00F1607B">
            <w:pPr>
              <w:pStyle w:val="NormalRIBA"/>
              <w:rPr>
                <w:b/>
              </w:rPr>
            </w:pPr>
            <w:r>
              <w:rPr>
                <w:b/>
              </w:rPr>
              <w:t xml:space="preserve">Client </w:t>
            </w:r>
            <w:r w:rsidR="0029143F">
              <w:rPr>
                <w:b/>
              </w:rPr>
              <w:t>A</w:t>
            </w:r>
            <w:r>
              <w:rPr>
                <w:b/>
              </w:rPr>
              <w:t xml:space="preserve">pproval </w:t>
            </w:r>
          </w:p>
          <w:p w14:paraId="441ABC14" w14:textId="7F7CF021" w:rsidR="00F1607B" w:rsidRDefault="00F1607B" w:rsidP="00F1607B">
            <w:pPr>
              <w:pStyle w:val="NormalRIBA"/>
              <w:rPr>
                <w:b/>
              </w:rPr>
            </w:pPr>
          </w:p>
        </w:tc>
      </w:tr>
      <w:tr w:rsidR="00F1607B" w:rsidRPr="00776917" w14:paraId="6552AB3D" w14:textId="77777777" w:rsidTr="00152C21">
        <w:tc>
          <w:tcPr>
            <w:tcW w:w="851" w:type="dxa"/>
            <w:tcBorders>
              <w:top w:val="single" w:sz="36" w:space="0" w:color="FFFFFF" w:themeColor="background1"/>
            </w:tcBorders>
            <w:shd w:val="clear" w:color="auto" w:fill="D0D8DE"/>
          </w:tcPr>
          <w:p w14:paraId="453F5E0E" w14:textId="77777777" w:rsidR="00F1607B" w:rsidRPr="00270B8A" w:rsidRDefault="00F1607B" w:rsidP="00F1607B">
            <w:pPr>
              <w:rPr>
                <w:rFonts w:cs="Arial"/>
                <w:b/>
                <w:bCs/>
                <w:sz w:val="20"/>
                <w:szCs w:val="20"/>
              </w:rPr>
            </w:pPr>
            <w:r w:rsidRPr="00270B8A">
              <w:rPr>
                <w:rFonts w:cs="Arial"/>
                <w:b/>
                <w:bCs/>
                <w:sz w:val="20"/>
                <w:szCs w:val="20"/>
              </w:rPr>
              <w:t>0</w:t>
            </w:r>
          </w:p>
        </w:tc>
        <w:tc>
          <w:tcPr>
            <w:tcW w:w="2835" w:type="dxa"/>
            <w:tcBorders>
              <w:top w:val="single" w:sz="36" w:space="0" w:color="FFFFFF" w:themeColor="background1"/>
            </w:tcBorders>
            <w:shd w:val="clear" w:color="auto" w:fill="D0D8DE"/>
            <w:tcMar>
              <w:left w:w="0" w:type="dxa"/>
            </w:tcMar>
          </w:tcPr>
          <w:p w14:paraId="2B082630" w14:textId="77777777" w:rsidR="00F1607B" w:rsidRPr="00E97BB1" w:rsidRDefault="00F1607B" w:rsidP="00F1607B">
            <w:pPr>
              <w:pStyle w:val="NormalRIBA"/>
            </w:pPr>
            <w:r w:rsidRPr="00E97BB1">
              <w:t>Strategic Brief approved</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72ADD6E0" w14:textId="241DE4C8" w:rsidR="00947193" w:rsidRPr="001A4140" w:rsidRDefault="00947193" w:rsidP="009B3D6F">
            <w:pPr>
              <w:pStyle w:val="NormalRIBA"/>
            </w:pPr>
            <w:r>
              <w:fldChar w:fldCharType="begin">
                <w:ffData>
                  <w:name w:val=""/>
                  <w:enabled/>
                  <w:calcOnExit w:val="0"/>
                  <w:textInput>
                    <w:default w:val="Revision number and date"/>
                  </w:textInput>
                </w:ffData>
              </w:fldChar>
            </w:r>
            <w:r>
              <w:instrText xml:space="preserve"> FORMTEXT </w:instrText>
            </w:r>
            <w:r>
              <w:fldChar w:fldCharType="separate"/>
            </w:r>
            <w:r w:rsidR="009B3D6F">
              <w:t>[Revision number and date]</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12194E9B" w14:textId="0AA00F78" w:rsidR="00947193" w:rsidRPr="001A4140" w:rsidRDefault="00947193" w:rsidP="009B3D6F">
            <w:pPr>
              <w:pStyle w:val="NormalRIBA"/>
            </w:pPr>
            <w:r>
              <w:fldChar w:fldCharType="begin">
                <w:ffData>
                  <w:name w:val=""/>
                  <w:enabled/>
                  <w:calcOnExit w:val="0"/>
                  <w:textInput>
                    <w:default w:val="Comment on progress against the brief and list outcomes or objectives at risk"/>
                  </w:textInput>
                </w:ffData>
              </w:fldChar>
            </w:r>
            <w:r>
              <w:instrText xml:space="preserve"> FORMTEXT </w:instrText>
            </w:r>
            <w:r>
              <w:fldChar w:fldCharType="separate"/>
            </w:r>
            <w:r w:rsidR="009B3D6F">
              <w:t>[Comment on progress against the brief and list outcomes or objectives at risk]</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6FE95444" w14:textId="4CBE9C83" w:rsidR="00947193" w:rsidRPr="001A4140" w:rsidRDefault="00947193" w:rsidP="009B3D6F">
            <w:pPr>
              <w:pStyle w:val="NormalRIBA"/>
            </w:pPr>
            <w:r>
              <w:fldChar w:fldCharType="begin">
                <w:ffData>
                  <w:name w:val=""/>
                  <w:enabled/>
                  <w:calcOnExit w:val="0"/>
                  <w:textInput>
                    <w:default w:val="Date and signature"/>
                  </w:textInput>
                </w:ffData>
              </w:fldChar>
            </w:r>
            <w:r>
              <w:instrText xml:space="preserve"> FORMTEXT </w:instrText>
            </w:r>
            <w:r>
              <w:fldChar w:fldCharType="separate"/>
            </w:r>
            <w:r w:rsidR="009B3D6F">
              <w:t>[Date and signature]</w:t>
            </w:r>
            <w:r>
              <w:fldChar w:fldCharType="end"/>
            </w:r>
          </w:p>
        </w:tc>
      </w:tr>
      <w:tr w:rsidR="00261801" w:rsidRPr="00776917" w14:paraId="2BC2E4CB" w14:textId="77777777" w:rsidTr="00152C21">
        <w:tc>
          <w:tcPr>
            <w:tcW w:w="851" w:type="dxa"/>
            <w:shd w:val="clear" w:color="auto" w:fill="D0D8DE"/>
          </w:tcPr>
          <w:p w14:paraId="2F802ACA" w14:textId="77777777" w:rsidR="00261801" w:rsidRPr="00270B8A" w:rsidRDefault="00261801" w:rsidP="00F1607B">
            <w:pPr>
              <w:rPr>
                <w:rFonts w:cs="Arial"/>
                <w:b/>
                <w:bCs/>
                <w:sz w:val="20"/>
                <w:szCs w:val="20"/>
              </w:rPr>
            </w:pPr>
            <w:r w:rsidRPr="00270B8A">
              <w:rPr>
                <w:rFonts w:cs="Arial"/>
                <w:b/>
                <w:bCs/>
                <w:sz w:val="20"/>
                <w:szCs w:val="20"/>
              </w:rPr>
              <w:t>1</w:t>
            </w:r>
          </w:p>
        </w:tc>
        <w:tc>
          <w:tcPr>
            <w:tcW w:w="2835" w:type="dxa"/>
            <w:shd w:val="clear" w:color="auto" w:fill="D0D8DE"/>
            <w:tcMar>
              <w:left w:w="0" w:type="dxa"/>
            </w:tcMar>
          </w:tcPr>
          <w:p w14:paraId="62F642E0" w14:textId="77777777" w:rsidR="00261801" w:rsidRPr="00E97BB1" w:rsidRDefault="00261801" w:rsidP="00F1607B">
            <w:pPr>
              <w:pStyle w:val="NormalRIBA"/>
            </w:pPr>
            <w:r w:rsidRPr="00E97BB1">
              <w:t>Initial Project Brief approved</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1C706DC2" w14:textId="75E86B46"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202F71E9" w14:textId="0A63A98C"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5731C798" w14:textId="068AAFA1"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r w:rsidR="00261801" w:rsidRPr="00776917" w14:paraId="469C3678" w14:textId="77777777" w:rsidTr="00152C21">
        <w:tc>
          <w:tcPr>
            <w:tcW w:w="851" w:type="dxa"/>
            <w:shd w:val="clear" w:color="auto" w:fill="D0D8DE"/>
          </w:tcPr>
          <w:p w14:paraId="6ECFF9AA" w14:textId="77777777" w:rsidR="00261801" w:rsidRPr="00270B8A" w:rsidRDefault="00261801" w:rsidP="00F1607B">
            <w:pPr>
              <w:rPr>
                <w:rFonts w:cs="Arial"/>
                <w:b/>
                <w:bCs/>
                <w:sz w:val="20"/>
                <w:szCs w:val="20"/>
              </w:rPr>
            </w:pPr>
            <w:r w:rsidRPr="00270B8A">
              <w:rPr>
                <w:rFonts w:cs="Arial"/>
                <w:b/>
                <w:bCs/>
                <w:sz w:val="20"/>
                <w:szCs w:val="20"/>
              </w:rPr>
              <w:t>2</w:t>
            </w:r>
          </w:p>
        </w:tc>
        <w:tc>
          <w:tcPr>
            <w:tcW w:w="2835" w:type="dxa"/>
            <w:shd w:val="clear" w:color="auto" w:fill="D0D8DE"/>
            <w:tcMar>
              <w:left w:w="0" w:type="dxa"/>
            </w:tcMar>
          </w:tcPr>
          <w:p w14:paraId="3BA9D842" w14:textId="7E609F7A" w:rsidR="00261801" w:rsidRPr="00270B8A" w:rsidRDefault="00261801" w:rsidP="00F1607B">
            <w:pPr>
              <w:pStyle w:val="NormalRIBA"/>
            </w:pPr>
            <w:r w:rsidRPr="005A1043">
              <w:t xml:space="preserve">Final Project Brief </w:t>
            </w:r>
            <w:r>
              <w:t xml:space="preserve">and </w:t>
            </w:r>
            <w:r w:rsidRPr="005A1043">
              <w:t xml:space="preserve">concept design approved </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7DDA2C39" w14:textId="4137FC96"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35DF7527" w14:textId="0A8C66C7"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589E291E" w14:textId="5DE7401D"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r w:rsidR="00261801" w:rsidRPr="00776917" w14:paraId="0F92D0CC" w14:textId="77777777" w:rsidTr="00152C21">
        <w:tc>
          <w:tcPr>
            <w:tcW w:w="851" w:type="dxa"/>
            <w:shd w:val="clear" w:color="auto" w:fill="D0D8DE"/>
          </w:tcPr>
          <w:p w14:paraId="71E279E0" w14:textId="77777777" w:rsidR="00261801" w:rsidRPr="00270B8A" w:rsidRDefault="00261801" w:rsidP="00F1607B">
            <w:pPr>
              <w:rPr>
                <w:rFonts w:cs="Arial"/>
                <w:b/>
                <w:bCs/>
                <w:sz w:val="20"/>
                <w:szCs w:val="20"/>
              </w:rPr>
            </w:pPr>
            <w:r w:rsidRPr="00270B8A">
              <w:rPr>
                <w:rFonts w:cs="Arial"/>
                <w:b/>
                <w:bCs/>
                <w:sz w:val="20"/>
                <w:szCs w:val="20"/>
              </w:rPr>
              <w:t>3</w:t>
            </w:r>
          </w:p>
        </w:tc>
        <w:tc>
          <w:tcPr>
            <w:tcW w:w="2835" w:type="dxa"/>
            <w:shd w:val="clear" w:color="auto" w:fill="D0D8DE"/>
            <w:tcMar>
              <w:left w:w="0" w:type="dxa"/>
            </w:tcMar>
          </w:tcPr>
          <w:p w14:paraId="186A6FE0" w14:textId="77777777" w:rsidR="00261801" w:rsidRPr="00270B8A" w:rsidRDefault="00261801" w:rsidP="00F1607B">
            <w:pPr>
              <w:pStyle w:val="NormalRIBA"/>
            </w:pPr>
            <w:r w:rsidRPr="00270B8A">
              <w:t>Coordinated design approved against the brief</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4652B4A0" w14:textId="5079FAA4"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6DE82634" w14:textId="7D5944FD"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7E0E8F0D" w14:textId="46E43EDC"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r w:rsidR="00261801" w:rsidRPr="00776917" w14:paraId="0FA7A3BE" w14:textId="77777777" w:rsidTr="00152C21">
        <w:tc>
          <w:tcPr>
            <w:tcW w:w="851" w:type="dxa"/>
            <w:shd w:val="clear" w:color="auto" w:fill="D0D8DE"/>
          </w:tcPr>
          <w:p w14:paraId="0E60EB51" w14:textId="77777777" w:rsidR="00261801" w:rsidRPr="00270B8A" w:rsidRDefault="00261801" w:rsidP="00F1607B">
            <w:pPr>
              <w:rPr>
                <w:rFonts w:cs="Arial"/>
                <w:b/>
                <w:bCs/>
                <w:sz w:val="20"/>
                <w:szCs w:val="20"/>
              </w:rPr>
            </w:pPr>
            <w:r w:rsidRPr="00270B8A">
              <w:rPr>
                <w:rFonts w:cs="Arial"/>
                <w:b/>
                <w:bCs/>
                <w:sz w:val="20"/>
                <w:szCs w:val="20"/>
              </w:rPr>
              <w:t>4</w:t>
            </w:r>
          </w:p>
        </w:tc>
        <w:tc>
          <w:tcPr>
            <w:tcW w:w="2835" w:type="dxa"/>
            <w:shd w:val="clear" w:color="auto" w:fill="D0D8DE"/>
            <w:tcMar>
              <w:left w:w="0" w:type="dxa"/>
            </w:tcMar>
          </w:tcPr>
          <w:p w14:paraId="373047A9" w14:textId="77777777" w:rsidR="00261801" w:rsidRPr="00270B8A" w:rsidRDefault="00261801" w:rsidP="00F1607B">
            <w:pPr>
              <w:pStyle w:val="NormalRIBA"/>
            </w:pPr>
            <w:r w:rsidRPr="00270B8A">
              <w:t>Technical design including specialist subcontractor design approved</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5239F1F0" w14:textId="50A23A1A"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14037256" w14:textId="28A8DDD2"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6346012A" w14:textId="5E09417F"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r w:rsidR="00261801" w:rsidRPr="00776917" w14:paraId="2F45120A" w14:textId="77777777" w:rsidTr="00152C21">
        <w:tc>
          <w:tcPr>
            <w:tcW w:w="851" w:type="dxa"/>
            <w:shd w:val="clear" w:color="auto" w:fill="D0D8DE"/>
          </w:tcPr>
          <w:p w14:paraId="2D4170B0" w14:textId="77777777" w:rsidR="00261801" w:rsidRPr="00270B8A" w:rsidRDefault="00261801" w:rsidP="00F1607B">
            <w:pPr>
              <w:rPr>
                <w:rFonts w:cs="Arial"/>
                <w:b/>
                <w:bCs/>
                <w:sz w:val="20"/>
                <w:szCs w:val="20"/>
              </w:rPr>
            </w:pPr>
            <w:r w:rsidRPr="00270B8A">
              <w:rPr>
                <w:rFonts w:cs="Arial"/>
                <w:b/>
                <w:bCs/>
                <w:sz w:val="20"/>
                <w:szCs w:val="20"/>
              </w:rPr>
              <w:t>5</w:t>
            </w:r>
          </w:p>
        </w:tc>
        <w:tc>
          <w:tcPr>
            <w:tcW w:w="2835" w:type="dxa"/>
            <w:shd w:val="clear" w:color="auto" w:fill="D0D8DE"/>
            <w:tcMar>
              <w:left w:w="0" w:type="dxa"/>
            </w:tcMar>
          </w:tcPr>
          <w:p w14:paraId="428CE069" w14:textId="77777777" w:rsidR="00261801" w:rsidRPr="00270B8A" w:rsidRDefault="00261801" w:rsidP="00F1607B">
            <w:pPr>
              <w:pStyle w:val="NormalRIBA"/>
            </w:pPr>
            <w:r w:rsidRPr="00270B8A">
              <w:t>Construction completed against the brief</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3189F922" w14:textId="4A51AB30"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152750CA" w14:textId="77775F38"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20531B25" w14:textId="10BCBEF0"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r w:rsidR="00261801" w:rsidRPr="00776917" w14:paraId="556C9CB0" w14:textId="77777777" w:rsidTr="00152C21">
        <w:tc>
          <w:tcPr>
            <w:tcW w:w="851" w:type="dxa"/>
            <w:shd w:val="clear" w:color="auto" w:fill="D0D8DE"/>
          </w:tcPr>
          <w:p w14:paraId="07D1DAEF" w14:textId="77777777" w:rsidR="00261801" w:rsidRPr="00270B8A" w:rsidRDefault="00261801" w:rsidP="00F1607B">
            <w:pPr>
              <w:rPr>
                <w:rFonts w:cs="Arial"/>
                <w:b/>
                <w:bCs/>
                <w:sz w:val="20"/>
                <w:szCs w:val="20"/>
              </w:rPr>
            </w:pPr>
            <w:r w:rsidRPr="00270B8A">
              <w:rPr>
                <w:rFonts w:cs="Arial"/>
                <w:b/>
                <w:bCs/>
                <w:sz w:val="20"/>
                <w:szCs w:val="20"/>
              </w:rPr>
              <w:t>6</w:t>
            </w:r>
          </w:p>
        </w:tc>
        <w:tc>
          <w:tcPr>
            <w:tcW w:w="2835" w:type="dxa"/>
            <w:shd w:val="clear" w:color="auto" w:fill="D0D8DE"/>
            <w:tcMar>
              <w:left w:w="0" w:type="dxa"/>
            </w:tcMar>
          </w:tcPr>
          <w:p w14:paraId="18C8B960" w14:textId="69214CE2" w:rsidR="00261801" w:rsidRPr="00270B8A" w:rsidRDefault="00261801" w:rsidP="00F1607B">
            <w:pPr>
              <w:pStyle w:val="NormalRIBA"/>
            </w:pPr>
            <w:r w:rsidRPr="00270B8A">
              <w:t xml:space="preserve">Building </w:t>
            </w:r>
            <w:r>
              <w:t>c</w:t>
            </w:r>
            <w:r w:rsidRPr="00270B8A">
              <w:t>ontract completed (including defects fixing period and Soft Landings) – evaluation of completed building against the brief</w:t>
            </w:r>
          </w:p>
        </w:tc>
        <w:tc>
          <w:tcPr>
            <w:tcW w:w="1417" w:type="dxa"/>
            <w:tcBorders>
              <w:top w:val="single" w:sz="36" w:space="0" w:color="FFFFFF" w:themeColor="background1"/>
              <w:bottom w:val="single" w:sz="36" w:space="0" w:color="FFFFFF" w:themeColor="background1"/>
              <w:right w:val="single" w:sz="24" w:space="0" w:color="FFFFFF" w:themeColor="background1"/>
            </w:tcBorders>
            <w:shd w:val="clear" w:color="auto" w:fill="EAEEF2"/>
            <w:vAlign w:val="center"/>
          </w:tcPr>
          <w:p w14:paraId="677C5457" w14:textId="14EDDCED"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AEEF2"/>
            <w:vAlign w:val="center"/>
          </w:tcPr>
          <w:p w14:paraId="27BC7DDA" w14:textId="6FEE40F5"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single" w:sz="36" w:space="0" w:color="FFFFFF" w:themeColor="background1"/>
            </w:tcBorders>
            <w:shd w:val="clear" w:color="auto" w:fill="EAEEF2"/>
            <w:vAlign w:val="center"/>
          </w:tcPr>
          <w:p w14:paraId="0534CB6C" w14:textId="68F18947"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r w:rsidR="00261801" w:rsidRPr="00776917" w14:paraId="0A38D291" w14:textId="77777777" w:rsidTr="00152C21">
        <w:tc>
          <w:tcPr>
            <w:tcW w:w="851" w:type="dxa"/>
            <w:shd w:val="clear" w:color="auto" w:fill="D0D8DE"/>
          </w:tcPr>
          <w:p w14:paraId="42C3FD74" w14:textId="77777777" w:rsidR="00261801" w:rsidRPr="00270B8A" w:rsidRDefault="00261801" w:rsidP="00F1607B">
            <w:pPr>
              <w:rPr>
                <w:rFonts w:cs="Arial"/>
                <w:b/>
                <w:bCs/>
                <w:sz w:val="20"/>
                <w:szCs w:val="20"/>
              </w:rPr>
            </w:pPr>
            <w:r>
              <w:rPr>
                <w:rFonts w:cs="Arial"/>
                <w:b/>
                <w:bCs/>
                <w:sz w:val="20"/>
                <w:szCs w:val="20"/>
              </w:rPr>
              <w:t>7</w:t>
            </w:r>
          </w:p>
        </w:tc>
        <w:tc>
          <w:tcPr>
            <w:tcW w:w="2835" w:type="dxa"/>
            <w:shd w:val="clear" w:color="auto" w:fill="D0D8DE"/>
            <w:tcMar>
              <w:left w:w="0" w:type="dxa"/>
            </w:tcMar>
          </w:tcPr>
          <w:p w14:paraId="73DF2C18" w14:textId="77777777" w:rsidR="00261801" w:rsidRPr="00270B8A" w:rsidRDefault="00261801" w:rsidP="00F1607B">
            <w:pPr>
              <w:pStyle w:val="NormalRIBA"/>
            </w:pPr>
            <w:r w:rsidRPr="00270B8A">
              <w:t>Additional POE services – evaluation of building in use against the brief</w:t>
            </w:r>
          </w:p>
        </w:tc>
        <w:tc>
          <w:tcPr>
            <w:tcW w:w="1417" w:type="dxa"/>
            <w:tcBorders>
              <w:top w:val="single" w:sz="36" w:space="0" w:color="FFFFFF" w:themeColor="background1"/>
              <w:bottom w:val="nil"/>
              <w:right w:val="single" w:sz="24" w:space="0" w:color="FFFFFF" w:themeColor="background1"/>
            </w:tcBorders>
            <w:shd w:val="clear" w:color="auto" w:fill="EAEEF2"/>
            <w:vAlign w:val="center"/>
          </w:tcPr>
          <w:p w14:paraId="53AB9692" w14:textId="0BBD5910"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977" w:type="dxa"/>
            <w:tcBorders>
              <w:top w:val="single" w:sz="36" w:space="0" w:color="FFFFFF" w:themeColor="background1"/>
              <w:left w:val="single" w:sz="24" w:space="0" w:color="FFFFFF" w:themeColor="background1"/>
              <w:bottom w:val="nil"/>
              <w:right w:val="single" w:sz="24" w:space="0" w:color="FFFFFF" w:themeColor="background1"/>
            </w:tcBorders>
            <w:shd w:val="clear" w:color="auto" w:fill="EAEEF2"/>
            <w:vAlign w:val="center"/>
          </w:tcPr>
          <w:p w14:paraId="78BC30A2" w14:textId="7968F0AA"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c>
          <w:tcPr>
            <w:tcW w:w="2020" w:type="dxa"/>
            <w:tcBorders>
              <w:top w:val="single" w:sz="36" w:space="0" w:color="FFFFFF" w:themeColor="background1"/>
              <w:left w:val="single" w:sz="24" w:space="0" w:color="FFFFFF" w:themeColor="background1"/>
              <w:bottom w:val="nil"/>
            </w:tcBorders>
            <w:shd w:val="clear" w:color="auto" w:fill="EAEEF2"/>
            <w:vAlign w:val="center"/>
          </w:tcPr>
          <w:p w14:paraId="66A2AFA2" w14:textId="61BB87D3" w:rsidR="00261801" w:rsidRPr="001A4140" w:rsidRDefault="00B14FB1" w:rsidP="009B3D6F">
            <w:pPr>
              <w:pStyle w:val="NormalRIBA"/>
            </w:pPr>
            <w:r>
              <w:fldChar w:fldCharType="begin">
                <w:ffData>
                  <w:name w:val=""/>
                  <w:enabled/>
                  <w:calcOnExit w:val="0"/>
                  <w:textInput>
                    <w:default w:val=" "/>
                  </w:textInput>
                </w:ffData>
              </w:fldChar>
            </w:r>
            <w:r>
              <w:instrText xml:space="preserve"> FORMTEXT </w:instrText>
            </w:r>
            <w:r>
              <w:fldChar w:fldCharType="separate"/>
            </w:r>
            <w:r>
              <w:rPr>
                <w:noProof/>
              </w:rPr>
              <w:t xml:space="preserve"> </w:t>
            </w:r>
            <w:r>
              <w:fldChar w:fldCharType="end"/>
            </w:r>
          </w:p>
        </w:tc>
      </w:tr>
    </w:tbl>
    <w:p w14:paraId="40F2A9B1" w14:textId="77777777" w:rsidR="00F1607B" w:rsidRDefault="00F1607B" w:rsidP="00F1607B">
      <w:pPr>
        <w:pStyle w:val="SpaceRIBA"/>
      </w:pPr>
    </w:p>
    <w:tbl>
      <w:tblPr>
        <w:tblW w:w="5103" w:type="dxa"/>
        <w:tblBorders>
          <w:top w:val="single" w:sz="6" w:space="0" w:color="auto"/>
          <w:insideH w:val="single" w:sz="36" w:space="0" w:color="FFFFFF" w:themeColor="background1"/>
        </w:tblBorders>
        <w:shd w:val="clear" w:color="auto" w:fill="EDEDED"/>
        <w:tblCellMar>
          <w:top w:w="113" w:type="dxa"/>
          <w:left w:w="193" w:type="dxa"/>
          <w:bottom w:w="113" w:type="dxa"/>
        </w:tblCellMar>
        <w:tblLook w:val="04A0" w:firstRow="1" w:lastRow="0" w:firstColumn="1" w:lastColumn="0" w:noHBand="0" w:noVBand="1"/>
      </w:tblPr>
      <w:tblGrid>
        <w:gridCol w:w="1800"/>
        <w:gridCol w:w="3303"/>
      </w:tblGrid>
      <w:tr w:rsidR="00F1607B" w:rsidRPr="00776917" w14:paraId="5A65D53A" w14:textId="77777777" w:rsidTr="00152C21">
        <w:tc>
          <w:tcPr>
            <w:tcW w:w="1800" w:type="dxa"/>
            <w:tcBorders>
              <w:top w:val="single" w:sz="6" w:space="0" w:color="auto"/>
              <w:bottom w:val="single" w:sz="36" w:space="0" w:color="FFFFFF" w:themeColor="background1"/>
            </w:tcBorders>
            <w:shd w:val="clear" w:color="auto" w:fill="D0D8DE"/>
          </w:tcPr>
          <w:p w14:paraId="3864BACD" w14:textId="5A086D82" w:rsidR="00F1607B" w:rsidRPr="00270B8A" w:rsidRDefault="00F1607B" w:rsidP="00656139">
            <w:pPr>
              <w:pStyle w:val="NormalRIBA"/>
            </w:pPr>
            <w:r>
              <w:t>0</w:t>
            </w:r>
            <w:r w:rsidR="00656139">
              <w:rPr>
                <w:rFonts w:cs="Arial"/>
              </w:rPr>
              <w:t>–</w:t>
            </w:r>
            <w:r>
              <w:t xml:space="preserve">2 </w:t>
            </w:r>
            <w:r w:rsidRPr="00270B8A">
              <w:t>Briefing</w:t>
            </w:r>
          </w:p>
        </w:tc>
        <w:tc>
          <w:tcPr>
            <w:tcW w:w="3303" w:type="dxa"/>
            <w:tcBorders>
              <w:top w:val="single" w:sz="6" w:space="0" w:color="auto"/>
              <w:bottom w:val="single" w:sz="36" w:space="0" w:color="FFFFFF" w:themeColor="background1"/>
            </w:tcBorders>
            <w:shd w:val="clear" w:color="auto" w:fill="EAEEF2"/>
          </w:tcPr>
          <w:p w14:paraId="0B5F199A" w14:textId="77777777" w:rsidR="00F1607B" w:rsidRPr="00270B8A" w:rsidRDefault="00F1607B" w:rsidP="00F1607B">
            <w:pPr>
              <w:pStyle w:val="NormalRIBA"/>
            </w:pPr>
            <w:r w:rsidRPr="00270B8A">
              <w:t>Develop brief</w:t>
            </w:r>
          </w:p>
        </w:tc>
      </w:tr>
      <w:tr w:rsidR="00F1607B" w:rsidRPr="00776917" w14:paraId="2EC4D63F" w14:textId="77777777" w:rsidTr="00152C21">
        <w:tc>
          <w:tcPr>
            <w:tcW w:w="1800" w:type="dxa"/>
            <w:tcBorders>
              <w:top w:val="single" w:sz="36" w:space="0" w:color="FFFFFF" w:themeColor="background1"/>
            </w:tcBorders>
            <w:shd w:val="clear" w:color="auto" w:fill="D0D8DE"/>
          </w:tcPr>
          <w:p w14:paraId="0FB1F953" w14:textId="7DB0FD49" w:rsidR="00F1607B" w:rsidRPr="00270B8A" w:rsidRDefault="00F1607B" w:rsidP="00656139">
            <w:pPr>
              <w:pStyle w:val="NormalRIBA"/>
            </w:pPr>
            <w:r>
              <w:t>3</w:t>
            </w:r>
            <w:r w:rsidR="00656139">
              <w:rPr>
                <w:rFonts w:cs="Arial"/>
              </w:rPr>
              <w:t>–</w:t>
            </w:r>
            <w:r>
              <w:t xml:space="preserve">4 </w:t>
            </w:r>
            <w:r w:rsidRPr="00270B8A">
              <w:t>Design</w:t>
            </w:r>
          </w:p>
        </w:tc>
        <w:tc>
          <w:tcPr>
            <w:tcW w:w="3303" w:type="dxa"/>
            <w:tcBorders>
              <w:top w:val="single" w:sz="36" w:space="0" w:color="FFFFFF" w:themeColor="background1"/>
            </w:tcBorders>
            <w:shd w:val="clear" w:color="auto" w:fill="EAEEF2"/>
          </w:tcPr>
          <w:p w14:paraId="39B6A42B" w14:textId="77777777" w:rsidR="00F1607B" w:rsidRPr="00270B8A" w:rsidRDefault="00F1607B" w:rsidP="00F1607B">
            <w:pPr>
              <w:pStyle w:val="NormalRIBA"/>
            </w:pPr>
            <w:r w:rsidRPr="00270B8A">
              <w:t xml:space="preserve">Change control </w:t>
            </w:r>
          </w:p>
        </w:tc>
      </w:tr>
      <w:tr w:rsidR="00F1607B" w:rsidRPr="00776917" w14:paraId="2F313FF7" w14:textId="77777777" w:rsidTr="00152C21">
        <w:tc>
          <w:tcPr>
            <w:tcW w:w="1800" w:type="dxa"/>
            <w:shd w:val="clear" w:color="auto" w:fill="D0D8DE"/>
          </w:tcPr>
          <w:p w14:paraId="505BF372" w14:textId="1D404B22" w:rsidR="00F1607B" w:rsidRPr="00270B8A" w:rsidRDefault="00F1607B" w:rsidP="00656139">
            <w:pPr>
              <w:pStyle w:val="NormalRIBA"/>
            </w:pPr>
            <w:r>
              <w:t>5</w:t>
            </w:r>
            <w:r w:rsidR="00656139">
              <w:rPr>
                <w:rFonts w:cs="Arial"/>
              </w:rPr>
              <w:t>–</w:t>
            </w:r>
            <w:r>
              <w:t xml:space="preserve">6 </w:t>
            </w:r>
            <w:r w:rsidRPr="00270B8A">
              <w:t>Construction</w:t>
            </w:r>
          </w:p>
        </w:tc>
        <w:tc>
          <w:tcPr>
            <w:tcW w:w="3303" w:type="dxa"/>
            <w:shd w:val="clear" w:color="auto" w:fill="EAEEF2"/>
          </w:tcPr>
          <w:p w14:paraId="72973DF8" w14:textId="77777777" w:rsidR="00F1607B" w:rsidRPr="00270B8A" w:rsidRDefault="00F1607B" w:rsidP="00F1607B">
            <w:pPr>
              <w:pStyle w:val="NormalRIBA"/>
            </w:pPr>
            <w:r w:rsidRPr="00270B8A">
              <w:t>Oversee building contract</w:t>
            </w:r>
          </w:p>
        </w:tc>
      </w:tr>
      <w:tr w:rsidR="00F1607B" w:rsidRPr="00776917" w14:paraId="1E38D1AA" w14:textId="77777777" w:rsidTr="00152C21">
        <w:tc>
          <w:tcPr>
            <w:tcW w:w="1800" w:type="dxa"/>
            <w:shd w:val="clear" w:color="auto" w:fill="D0D8DE"/>
          </w:tcPr>
          <w:p w14:paraId="0F6FBDBA" w14:textId="77777777" w:rsidR="00F1607B" w:rsidRPr="00270B8A" w:rsidRDefault="00F1607B" w:rsidP="00F1607B">
            <w:pPr>
              <w:pStyle w:val="NormalRIBA"/>
            </w:pPr>
            <w:r>
              <w:t xml:space="preserve">7 </w:t>
            </w:r>
            <w:r w:rsidRPr="00270B8A">
              <w:t>Use</w:t>
            </w:r>
          </w:p>
        </w:tc>
        <w:tc>
          <w:tcPr>
            <w:tcW w:w="3303" w:type="dxa"/>
            <w:shd w:val="clear" w:color="auto" w:fill="EAEEF2"/>
          </w:tcPr>
          <w:p w14:paraId="4CCE37A0" w14:textId="77777777" w:rsidR="00F1607B" w:rsidRDefault="00F1607B" w:rsidP="00F1607B">
            <w:pPr>
              <w:pStyle w:val="NormalRIBA"/>
            </w:pPr>
            <w:r w:rsidRPr="00270B8A">
              <w:t>Test outcomes during life of building</w:t>
            </w:r>
          </w:p>
        </w:tc>
      </w:tr>
    </w:tbl>
    <w:p w14:paraId="15BC160B" w14:textId="3240BC0B" w:rsidR="00252B03" w:rsidRDefault="00687906" w:rsidP="00656139">
      <w:pPr>
        <w:pStyle w:val="NoSpaceRIBA"/>
      </w:pPr>
      <w:r>
        <w:br w:type="page"/>
      </w:r>
    </w:p>
    <w:tbl>
      <w:tblPr>
        <w:tblStyle w:val="TableGrid"/>
        <w:tblW w:w="10206"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CellMar>
          <w:top w:w="170" w:type="dxa"/>
          <w:left w:w="193" w:type="dxa"/>
          <w:bottom w:w="113" w:type="dxa"/>
          <w:right w:w="113" w:type="dxa"/>
        </w:tblCellMar>
        <w:tblLook w:val="04A0" w:firstRow="1" w:lastRow="0" w:firstColumn="1" w:lastColumn="0" w:noHBand="0" w:noVBand="1"/>
      </w:tblPr>
      <w:tblGrid>
        <w:gridCol w:w="3686"/>
        <w:gridCol w:w="6520"/>
      </w:tblGrid>
      <w:tr w:rsidR="001C74DF" w14:paraId="21345C62" w14:textId="77777777" w:rsidTr="00152C21">
        <w:trPr>
          <w:trHeight w:val="397"/>
        </w:trPr>
        <w:tc>
          <w:tcPr>
            <w:tcW w:w="3686" w:type="dxa"/>
            <w:shd w:val="clear" w:color="auto" w:fill="D0D8DE"/>
          </w:tcPr>
          <w:p w14:paraId="6F4A85B9" w14:textId="77777777" w:rsidR="001C74DF" w:rsidRDefault="001C74DF" w:rsidP="00F74B7B">
            <w:pPr>
              <w:pStyle w:val="SectionHeadingRIBA"/>
            </w:pPr>
            <w:r>
              <w:t>Credits</w:t>
            </w:r>
          </w:p>
        </w:tc>
        <w:tc>
          <w:tcPr>
            <w:tcW w:w="6520" w:type="dxa"/>
            <w:shd w:val="clear" w:color="auto" w:fill="EAEEF2"/>
          </w:tcPr>
          <w:p w14:paraId="18F8F0A3" w14:textId="77777777" w:rsidR="001C74DF" w:rsidRDefault="001C74DF" w:rsidP="00F74B7B"/>
        </w:tc>
      </w:tr>
    </w:tbl>
    <w:p w14:paraId="70C8D3CC" w14:textId="47BF836C" w:rsidR="001C74DF" w:rsidRDefault="001C74DF" w:rsidP="00B65116">
      <w:pPr>
        <w:pStyle w:val="HeadingTableDividerRIBA"/>
      </w:pPr>
    </w:p>
    <w:p w14:paraId="63721BCA" w14:textId="10F0C0FB" w:rsidR="001C74DF" w:rsidRPr="00D623B8" w:rsidRDefault="001C74DF" w:rsidP="001C74DF">
      <w:pPr>
        <w:spacing w:after="160" w:line="259" w:lineRule="auto"/>
        <w:rPr>
          <w:rFonts w:eastAsia="Calibri" w:cs="Arial"/>
          <w:szCs w:val="18"/>
        </w:rPr>
      </w:pPr>
      <w:r w:rsidRPr="00D623B8">
        <w:rPr>
          <w:rFonts w:eastAsia="Calibri" w:cs="Arial"/>
          <w:szCs w:val="18"/>
        </w:rPr>
        <w:t>The RIBA Briefing Template and Tracker was produced by:</w:t>
      </w:r>
    </w:p>
    <w:p w14:paraId="2BA0F6C4" w14:textId="77777777" w:rsidR="001C74DF" w:rsidRPr="00D623B8" w:rsidRDefault="001C74DF" w:rsidP="001C74DF">
      <w:pPr>
        <w:spacing w:after="160" w:line="259" w:lineRule="auto"/>
        <w:rPr>
          <w:rFonts w:eastAsia="Calibri" w:cs="Arial"/>
          <w:szCs w:val="18"/>
        </w:rPr>
      </w:pPr>
      <w:r w:rsidRPr="00D623B8">
        <w:rPr>
          <w:rFonts w:eastAsia="Calibri" w:cs="Arial"/>
          <w:b/>
          <w:szCs w:val="18"/>
        </w:rPr>
        <w:t>Lucy Carmichael</w:t>
      </w:r>
      <w:r w:rsidRPr="00D623B8">
        <w:rPr>
          <w:rFonts w:eastAsia="Calibri" w:cs="Arial"/>
          <w:szCs w:val="18"/>
        </w:rPr>
        <w:br/>
        <w:t>RIBA Practice Department</w:t>
      </w:r>
    </w:p>
    <w:p w14:paraId="592783A2" w14:textId="77777777" w:rsidR="001C74DF" w:rsidRPr="00D623B8" w:rsidRDefault="001C74DF" w:rsidP="001C74DF">
      <w:pPr>
        <w:spacing w:after="160" w:line="259" w:lineRule="auto"/>
        <w:rPr>
          <w:rFonts w:eastAsia="Calibri" w:cs="Arial"/>
          <w:szCs w:val="18"/>
        </w:rPr>
      </w:pPr>
      <w:r w:rsidRPr="00D623B8">
        <w:rPr>
          <w:rFonts w:eastAsia="Calibri" w:cs="Arial"/>
          <w:b/>
          <w:szCs w:val="18"/>
        </w:rPr>
        <w:t>Gesine Kippenberg</w:t>
      </w:r>
      <w:r w:rsidRPr="00D623B8">
        <w:rPr>
          <w:rFonts w:eastAsia="Calibri" w:cs="Arial"/>
          <w:szCs w:val="18"/>
        </w:rPr>
        <w:br/>
        <w:t>RIBA Practice Department</w:t>
      </w:r>
    </w:p>
    <w:p w14:paraId="5BF1D429" w14:textId="77777777" w:rsidR="001C74DF" w:rsidRPr="00D623B8" w:rsidRDefault="001C74DF" w:rsidP="001C74DF">
      <w:pPr>
        <w:spacing w:after="160" w:line="259" w:lineRule="auto"/>
        <w:rPr>
          <w:rFonts w:eastAsia="Calibri" w:cs="Arial"/>
          <w:szCs w:val="18"/>
        </w:rPr>
      </w:pPr>
      <w:r w:rsidRPr="00D623B8">
        <w:rPr>
          <w:rFonts w:eastAsia="Calibri" w:cs="Arial"/>
          <w:b/>
          <w:szCs w:val="18"/>
        </w:rPr>
        <w:t>Alex Tait</w:t>
      </w:r>
      <w:r w:rsidRPr="00D623B8">
        <w:rPr>
          <w:rFonts w:eastAsia="Calibri" w:cs="Arial"/>
          <w:szCs w:val="18"/>
        </w:rPr>
        <w:br/>
        <w:t>RIBA Practice Department</w:t>
      </w:r>
    </w:p>
    <w:p w14:paraId="676521D4" w14:textId="77777777" w:rsidR="001C74DF" w:rsidRPr="00D623B8" w:rsidRDefault="001C74DF" w:rsidP="001C74DF">
      <w:pPr>
        <w:spacing w:after="160" w:line="259" w:lineRule="auto"/>
        <w:rPr>
          <w:rFonts w:eastAsia="Calibri" w:cs="Arial"/>
          <w:szCs w:val="18"/>
        </w:rPr>
      </w:pPr>
      <w:r w:rsidRPr="00D623B8">
        <w:rPr>
          <w:rFonts w:eastAsia="Calibri" w:cs="Arial"/>
          <w:szCs w:val="18"/>
        </w:rPr>
        <w:t>Consultants:</w:t>
      </w:r>
    </w:p>
    <w:p w14:paraId="2DCFA24D" w14:textId="77777777" w:rsidR="001C74DF" w:rsidRPr="00D623B8" w:rsidRDefault="001C74DF" w:rsidP="001C74DF">
      <w:pPr>
        <w:spacing w:after="160" w:line="259" w:lineRule="auto"/>
        <w:rPr>
          <w:rFonts w:eastAsia="Calibri" w:cs="Arial"/>
          <w:szCs w:val="18"/>
        </w:rPr>
      </w:pPr>
      <w:r w:rsidRPr="00D623B8">
        <w:rPr>
          <w:rFonts w:eastAsia="Calibri" w:cs="Arial"/>
          <w:b/>
          <w:szCs w:val="18"/>
        </w:rPr>
        <w:t>Nigel Ostime</w:t>
      </w:r>
      <w:r w:rsidRPr="00D623B8">
        <w:rPr>
          <w:rFonts w:eastAsia="Calibri" w:cs="Arial"/>
          <w:szCs w:val="18"/>
        </w:rPr>
        <w:br/>
        <w:t>Hawkins/Brown</w:t>
      </w:r>
    </w:p>
    <w:p w14:paraId="1192271D" w14:textId="77777777" w:rsidR="001C74DF" w:rsidRDefault="001C74DF" w:rsidP="001C74DF">
      <w:pPr>
        <w:spacing w:after="160" w:line="259" w:lineRule="auto"/>
        <w:rPr>
          <w:rFonts w:eastAsia="Calibri" w:cs="Arial"/>
          <w:szCs w:val="18"/>
        </w:rPr>
      </w:pPr>
      <w:r w:rsidRPr="00D623B8">
        <w:rPr>
          <w:rFonts w:eastAsia="Calibri" w:cs="Arial"/>
          <w:b/>
          <w:szCs w:val="18"/>
        </w:rPr>
        <w:t>Michael Riebel</w:t>
      </w:r>
      <w:r w:rsidRPr="00D623B8">
        <w:rPr>
          <w:rFonts w:eastAsia="Calibri" w:cs="Arial"/>
          <w:szCs w:val="18"/>
        </w:rPr>
        <w:br/>
        <w:t>Hawkins/Brown</w:t>
      </w:r>
    </w:p>
    <w:p w14:paraId="5CD42232" w14:textId="77777777" w:rsidR="00A77FAD" w:rsidRPr="00A77FAD" w:rsidRDefault="00A77FAD" w:rsidP="00A77FAD">
      <w:pPr>
        <w:spacing w:after="160" w:line="259" w:lineRule="auto"/>
        <w:rPr>
          <w:rFonts w:eastAsia="Calibri" w:cs="Arial"/>
          <w:szCs w:val="18"/>
        </w:rPr>
      </w:pPr>
      <w:r w:rsidRPr="00A77FAD">
        <w:rPr>
          <w:rFonts w:eastAsia="Calibri" w:cs="Arial"/>
          <w:szCs w:val="18"/>
        </w:rPr>
        <w:t xml:space="preserve">Graphic design: </w:t>
      </w:r>
    </w:p>
    <w:p w14:paraId="56D5C341" w14:textId="5E04DF1B" w:rsidR="00A77FAD" w:rsidRPr="00A77FAD" w:rsidRDefault="00A77FAD" w:rsidP="00A77FAD">
      <w:pPr>
        <w:spacing w:after="160" w:line="259" w:lineRule="auto"/>
        <w:rPr>
          <w:rFonts w:eastAsia="Calibri" w:cs="Arial"/>
          <w:szCs w:val="18"/>
        </w:rPr>
      </w:pPr>
      <w:r w:rsidRPr="00A77FAD">
        <w:rPr>
          <w:rFonts w:eastAsia="Calibri" w:cs="Arial"/>
          <w:b/>
          <w:szCs w:val="18"/>
        </w:rPr>
        <w:t>Christian Kuesters</w:t>
      </w:r>
      <w:r>
        <w:rPr>
          <w:rFonts w:eastAsia="Calibri" w:cs="Arial"/>
          <w:szCs w:val="18"/>
        </w:rPr>
        <w:br/>
      </w:r>
      <w:r w:rsidRPr="00A77FAD">
        <w:rPr>
          <w:rFonts w:eastAsia="Calibri" w:cs="Arial"/>
          <w:szCs w:val="18"/>
        </w:rPr>
        <w:t>CHK Design</w:t>
      </w:r>
    </w:p>
    <w:p w14:paraId="4AF70DE1" w14:textId="77777777" w:rsidR="00A77FAD" w:rsidRPr="00A77FAD" w:rsidRDefault="00A77FAD" w:rsidP="00A77FAD">
      <w:pPr>
        <w:spacing w:after="160" w:line="259" w:lineRule="auto"/>
        <w:rPr>
          <w:rFonts w:eastAsia="Calibri" w:cs="Arial"/>
          <w:szCs w:val="18"/>
        </w:rPr>
      </w:pPr>
      <w:r w:rsidRPr="00A77FAD">
        <w:rPr>
          <w:rFonts w:eastAsia="Calibri" w:cs="Arial"/>
          <w:szCs w:val="18"/>
        </w:rPr>
        <w:t xml:space="preserve">Programming: </w:t>
      </w:r>
    </w:p>
    <w:p w14:paraId="7777C73B" w14:textId="306C2DF5" w:rsidR="00A77FAD" w:rsidRPr="00A77FAD" w:rsidRDefault="00A77FAD" w:rsidP="00A77FAD">
      <w:pPr>
        <w:spacing w:after="160" w:line="259" w:lineRule="auto"/>
        <w:rPr>
          <w:rFonts w:eastAsia="Calibri" w:cs="Arial"/>
          <w:b/>
          <w:szCs w:val="18"/>
        </w:rPr>
      </w:pPr>
      <w:r w:rsidRPr="00A77FAD">
        <w:rPr>
          <w:rFonts w:eastAsia="Calibri" w:cs="Arial"/>
          <w:b/>
          <w:szCs w:val="18"/>
        </w:rPr>
        <w:t>Meta One Limited</w:t>
      </w:r>
    </w:p>
    <w:p w14:paraId="2EF32D6C" w14:textId="77777777" w:rsidR="001C74DF" w:rsidRPr="00D623B8" w:rsidRDefault="001C74DF" w:rsidP="001C74DF">
      <w:pPr>
        <w:spacing w:after="160" w:line="259" w:lineRule="auto"/>
        <w:rPr>
          <w:rFonts w:eastAsia="Calibri" w:cs="Arial"/>
          <w:szCs w:val="18"/>
        </w:rPr>
      </w:pPr>
    </w:p>
    <w:p w14:paraId="42225051" w14:textId="77777777" w:rsidR="001C74DF" w:rsidRPr="00D623B8" w:rsidRDefault="001C74DF" w:rsidP="001C74DF">
      <w:pPr>
        <w:spacing w:after="160" w:line="259" w:lineRule="auto"/>
        <w:rPr>
          <w:rFonts w:eastAsia="Calibri" w:cs="Arial"/>
          <w:b/>
          <w:szCs w:val="18"/>
        </w:rPr>
      </w:pPr>
      <w:r w:rsidRPr="00D623B8">
        <w:rPr>
          <w:rFonts w:eastAsia="Calibri" w:cs="Arial"/>
          <w:b/>
          <w:szCs w:val="18"/>
        </w:rPr>
        <w:t>Feedback</w:t>
      </w:r>
    </w:p>
    <w:p w14:paraId="3970033A" w14:textId="086ABDC4" w:rsidR="001C74DF" w:rsidRPr="00D623B8" w:rsidRDefault="001C74DF" w:rsidP="001C74DF">
      <w:pPr>
        <w:spacing w:after="160" w:line="259" w:lineRule="auto"/>
        <w:rPr>
          <w:rFonts w:eastAsia="Calibri" w:cs="Arial"/>
          <w:szCs w:val="18"/>
        </w:rPr>
      </w:pPr>
      <w:r w:rsidRPr="00D623B8">
        <w:rPr>
          <w:rFonts w:eastAsia="Calibri" w:cs="Arial"/>
          <w:szCs w:val="18"/>
        </w:rPr>
        <w:t>Your feedback, queries and co</w:t>
      </w:r>
      <w:r w:rsidR="00E518A0">
        <w:rPr>
          <w:rFonts w:eastAsia="Calibri" w:cs="Arial"/>
          <w:szCs w:val="18"/>
        </w:rPr>
        <w:t xml:space="preserve">mments are greatly appreciated </w:t>
      </w:r>
      <w:r w:rsidRPr="00D623B8">
        <w:rPr>
          <w:rFonts w:eastAsia="Calibri" w:cs="Arial"/>
          <w:szCs w:val="18"/>
        </w:rPr>
        <w:t xml:space="preserve">and should be sent to </w:t>
      </w:r>
      <w:hyperlink r:id="rId16" w:history="1">
        <w:r w:rsidRPr="00D623B8">
          <w:rPr>
            <w:rFonts w:eastAsia="Calibri" w:cs="Arial"/>
            <w:color w:val="0563C1"/>
            <w:szCs w:val="18"/>
            <w:u w:val="single"/>
          </w:rPr>
          <w:t>practice@riba.org</w:t>
        </w:r>
      </w:hyperlink>
      <w:r w:rsidRPr="00D623B8">
        <w:rPr>
          <w:rFonts w:eastAsia="Calibri" w:cs="Arial"/>
          <w:szCs w:val="18"/>
        </w:rPr>
        <w:t>.</w:t>
      </w:r>
    </w:p>
    <w:p w14:paraId="19388CB5" w14:textId="77777777" w:rsidR="001C74DF" w:rsidRPr="00D623B8" w:rsidRDefault="001C74DF" w:rsidP="001C74DF">
      <w:pPr>
        <w:spacing w:after="160" w:line="259" w:lineRule="auto"/>
        <w:rPr>
          <w:rFonts w:eastAsia="Calibri" w:cs="Arial"/>
          <w:szCs w:val="18"/>
        </w:rPr>
      </w:pPr>
    </w:p>
    <w:p w14:paraId="297ABDEB" w14:textId="2538776D" w:rsidR="001C74DF" w:rsidRPr="00D623B8" w:rsidRDefault="001C74DF" w:rsidP="001C74DF">
      <w:pPr>
        <w:spacing w:after="160" w:line="259" w:lineRule="auto"/>
        <w:rPr>
          <w:rFonts w:eastAsia="Calibri" w:cs="Arial"/>
          <w:szCs w:val="18"/>
        </w:rPr>
      </w:pPr>
      <w:r w:rsidRPr="00D623B8">
        <w:rPr>
          <w:rFonts w:eastAsia="Calibri" w:cs="Arial"/>
          <w:szCs w:val="18"/>
        </w:rPr>
        <w:t>©</w:t>
      </w:r>
      <w:r w:rsidR="00442586">
        <w:rPr>
          <w:rFonts w:eastAsia="Calibri" w:cs="Arial"/>
          <w:szCs w:val="18"/>
        </w:rPr>
        <w:t xml:space="preserve"> </w:t>
      </w:r>
      <w:r w:rsidRPr="00D623B8">
        <w:rPr>
          <w:rFonts w:eastAsia="Calibri" w:cs="Arial"/>
          <w:szCs w:val="18"/>
        </w:rPr>
        <w:t>RIBA 2018. Published by RIBA, 66 Portland Place, London, W1B 1AD</w:t>
      </w:r>
    </w:p>
    <w:p w14:paraId="64D4A2C1" w14:textId="77777777" w:rsidR="001C74DF" w:rsidRPr="00D623B8" w:rsidRDefault="001C74DF" w:rsidP="001C74DF">
      <w:pPr>
        <w:spacing w:after="160" w:line="259" w:lineRule="auto"/>
        <w:rPr>
          <w:rFonts w:eastAsia="Calibri" w:cs="Arial"/>
          <w:szCs w:val="18"/>
        </w:rPr>
      </w:pPr>
      <w:r w:rsidRPr="00D623B8">
        <w:rPr>
          <w:rFonts w:eastAsia="Calibri" w:cs="Arial"/>
          <w:szCs w:val="18"/>
        </w:rPr>
        <w:t>Cover image by Tess Martin</w:t>
      </w:r>
    </w:p>
    <w:p w14:paraId="4C74C3C5" w14:textId="77777777" w:rsidR="00F1607B" w:rsidRDefault="00F1607B" w:rsidP="00932860">
      <w:pPr>
        <w:pStyle w:val="Heading1RIBA"/>
      </w:pPr>
    </w:p>
    <w:sectPr w:rsidR="00F1607B" w:rsidSect="005359C8">
      <w:headerReference w:type="default" r:id="rId17"/>
      <w:footerReference w:type="default" r:id="rId18"/>
      <w:pgSz w:w="11906" w:h="16838"/>
      <w:pgMar w:top="170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4FA35" w14:textId="77777777" w:rsidR="00A3265A" w:rsidRDefault="00A3265A" w:rsidP="00BE1BB2">
      <w:r>
        <w:separator/>
      </w:r>
    </w:p>
  </w:endnote>
  <w:endnote w:type="continuationSeparator" w:id="0">
    <w:p w14:paraId="6C77F0B0" w14:textId="77777777" w:rsidR="00A3265A" w:rsidRDefault="00A3265A" w:rsidP="00BE1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AFF" w:usb1="C000E47F" w:usb2="00000029" w:usb3="00000000" w:csb0="000001FF" w:csb1="00000000"/>
  </w:font>
  <w:font w:name="Bariol Regular">
    <w:altName w:val="Franklin Gothic Medium Cond"/>
    <w:charset w:val="00"/>
    <w:family w:val="auto"/>
    <w:pitch w:val="variable"/>
    <w:sig w:usb0="8000002F" w:usb1="4000004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tblpY="1593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94"/>
      <w:gridCol w:w="6610"/>
    </w:tblGrid>
    <w:tr w:rsidR="00A77FAD" w14:paraId="33B0DB9A" w14:textId="77777777" w:rsidTr="00AE786F">
      <w:tc>
        <w:tcPr>
          <w:tcW w:w="5103" w:type="dxa"/>
        </w:tcPr>
        <w:p w14:paraId="367BC70A" w14:textId="054A9739" w:rsidR="00A77FAD" w:rsidRDefault="00A3265A" w:rsidP="00AE786F">
          <w:pPr>
            <w:pStyle w:val="HeaderLeftRIBA"/>
          </w:pPr>
          <w:r>
            <w:fldChar w:fldCharType="begin"/>
          </w:r>
          <w:r>
            <w:instrText xml:space="preserve"> STYLEREF  "Revision Date_RIBA"  \* MERGEFORMAT </w:instrText>
          </w:r>
          <w:r>
            <w:fldChar w:fldCharType="separate"/>
          </w:r>
          <w:r w:rsidR="007344D1">
            <w:rPr>
              <w:noProof/>
            </w:rPr>
            <w:t>[Revision date]</w:t>
          </w:r>
          <w:r>
            <w:rPr>
              <w:noProof/>
            </w:rPr>
            <w:fldChar w:fldCharType="end"/>
          </w:r>
        </w:p>
      </w:tc>
      <w:tc>
        <w:tcPr>
          <w:tcW w:w="9923" w:type="dxa"/>
        </w:tcPr>
        <w:p w14:paraId="458FAB71" w14:textId="070D97C6" w:rsidR="00A77FAD" w:rsidRDefault="00A77FAD" w:rsidP="00AE786F">
          <w:pPr>
            <w:pStyle w:val="PageNumberRIBA"/>
          </w:pPr>
          <w:r>
            <w:fldChar w:fldCharType="begin"/>
          </w:r>
          <w:r>
            <w:instrText xml:space="preserve"> PAGE  \* Arabic  \* MERGEFORMAT </w:instrText>
          </w:r>
          <w:r>
            <w:fldChar w:fldCharType="separate"/>
          </w:r>
          <w:r w:rsidR="007344D1">
            <w:rPr>
              <w:noProof/>
            </w:rPr>
            <w:t>4</w:t>
          </w:r>
          <w:r>
            <w:fldChar w:fldCharType="end"/>
          </w:r>
        </w:p>
      </w:tc>
    </w:tr>
  </w:tbl>
  <w:p w14:paraId="22E57CB6" w14:textId="77777777" w:rsidR="00A77FAD" w:rsidRDefault="00A77F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tblpY="11001"/>
      <w:tblOverlap w:val="never"/>
      <w:tblW w:w="15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9923"/>
    </w:tblGrid>
    <w:tr w:rsidR="00A77FAD" w14:paraId="0ACACE59" w14:textId="77777777" w:rsidTr="0039099E">
      <w:tc>
        <w:tcPr>
          <w:tcW w:w="5103" w:type="dxa"/>
        </w:tcPr>
        <w:p w14:paraId="52B5C3F8" w14:textId="227B7D59" w:rsidR="00A77FAD" w:rsidRDefault="00A3265A" w:rsidP="0039099E">
          <w:pPr>
            <w:pStyle w:val="HeaderLeftRIBA"/>
          </w:pPr>
          <w:r>
            <w:fldChar w:fldCharType="begin"/>
          </w:r>
          <w:r>
            <w:instrText xml:space="preserve"> STYLEREF  "Revision Date_RIBA"  \* MERGEFORMAT </w:instrText>
          </w:r>
          <w:r>
            <w:fldChar w:fldCharType="separate"/>
          </w:r>
          <w:r w:rsidR="007344D1">
            <w:rPr>
              <w:noProof/>
            </w:rPr>
            <w:t>[Revision date]</w:t>
          </w:r>
          <w:r>
            <w:rPr>
              <w:noProof/>
            </w:rPr>
            <w:fldChar w:fldCharType="end"/>
          </w:r>
        </w:p>
      </w:tc>
      <w:tc>
        <w:tcPr>
          <w:tcW w:w="9923" w:type="dxa"/>
        </w:tcPr>
        <w:p w14:paraId="222BF10A" w14:textId="097F2AA4" w:rsidR="00A77FAD" w:rsidRDefault="00A77FAD" w:rsidP="0039099E">
          <w:pPr>
            <w:pStyle w:val="PageNumberRIBA"/>
          </w:pPr>
          <w:r>
            <w:fldChar w:fldCharType="begin"/>
          </w:r>
          <w:r>
            <w:instrText xml:space="preserve"> PAGE  \* Arabic  \* MERGEFORMAT </w:instrText>
          </w:r>
          <w:r>
            <w:fldChar w:fldCharType="separate"/>
          </w:r>
          <w:r w:rsidR="007344D1">
            <w:rPr>
              <w:noProof/>
            </w:rPr>
            <w:t>22</w:t>
          </w:r>
          <w:r>
            <w:fldChar w:fldCharType="end"/>
          </w:r>
        </w:p>
      </w:tc>
    </w:tr>
  </w:tbl>
  <w:p w14:paraId="215AEB46" w14:textId="7A6056FF" w:rsidR="00A77FAD" w:rsidRDefault="00A77F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tblpY="1593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84"/>
      <w:gridCol w:w="6620"/>
    </w:tblGrid>
    <w:tr w:rsidR="00A77FAD" w14:paraId="75E182A7" w14:textId="77777777" w:rsidTr="004375CD">
      <w:tc>
        <w:tcPr>
          <w:tcW w:w="5103" w:type="dxa"/>
        </w:tcPr>
        <w:p w14:paraId="0E923884" w14:textId="339A8CFA" w:rsidR="00A77FAD" w:rsidRDefault="00A3265A" w:rsidP="00291BE4">
          <w:pPr>
            <w:pStyle w:val="HeaderLeftRIBA"/>
          </w:pPr>
          <w:r>
            <w:fldChar w:fldCharType="begin"/>
          </w:r>
          <w:r>
            <w:instrText xml:space="preserve"> STYLEREF  "Revision Date_R</w:instrText>
          </w:r>
          <w:r>
            <w:instrText xml:space="preserve">IBA"  \* MERGEFORMAT </w:instrText>
          </w:r>
          <w:r>
            <w:fldChar w:fldCharType="separate"/>
          </w:r>
          <w:r w:rsidR="007344D1">
            <w:rPr>
              <w:noProof/>
            </w:rPr>
            <w:t>[Revision date]</w:t>
          </w:r>
          <w:r>
            <w:rPr>
              <w:noProof/>
            </w:rPr>
            <w:fldChar w:fldCharType="end"/>
          </w:r>
        </w:p>
      </w:tc>
      <w:tc>
        <w:tcPr>
          <w:tcW w:w="9923" w:type="dxa"/>
        </w:tcPr>
        <w:p w14:paraId="1A8EDDD9" w14:textId="2EBE206A" w:rsidR="00A77FAD" w:rsidRDefault="00A77FAD" w:rsidP="00291BE4">
          <w:pPr>
            <w:pStyle w:val="PageNumberRIBA"/>
          </w:pPr>
          <w:r>
            <w:fldChar w:fldCharType="begin"/>
          </w:r>
          <w:r>
            <w:instrText xml:space="preserve"> PAGE  \* Arabic  \* MERGEFORMAT </w:instrText>
          </w:r>
          <w:r>
            <w:fldChar w:fldCharType="separate"/>
          </w:r>
          <w:r w:rsidR="007344D1">
            <w:rPr>
              <w:noProof/>
            </w:rPr>
            <w:t>24</w:t>
          </w:r>
          <w:r>
            <w:fldChar w:fldCharType="end"/>
          </w:r>
        </w:p>
      </w:tc>
    </w:tr>
  </w:tbl>
  <w:p w14:paraId="1D8B6616" w14:textId="77777777" w:rsidR="00A77FAD" w:rsidRPr="00291BE4" w:rsidRDefault="00A77FAD" w:rsidP="00291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17BA2" w14:textId="77777777" w:rsidR="00A3265A" w:rsidRDefault="00A3265A" w:rsidP="00BE1BB2">
      <w:r>
        <w:separator/>
      </w:r>
    </w:p>
  </w:footnote>
  <w:footnote w:type="continuationSeparator" w:id="0">
    <w:p w14:paraId="4DD2C2D7" w14:textId="77777777" w:rsidR="00A3265A" w:rsidRDefault="00A3265A" w:rsidP="00BE1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tblpY="79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74"/>
      <w:gridCol w:w="4730"/>
    </w:tblGrid>
    <w:tr w:rsidR="00A77FAD" w14:paraId="23798133" w14:textId="77777777" w:rsidTr="00AE786F">
      <w:tc>
        <w:tcPr>
          <w:tcW w:w="8080" w:type="dxa"/>
        </w:tcPr>
        <w:p w14:paraId="11E9B78D" w14:textId="6FF97A38" w:rsidR="00A77FAD" w:rsidRDefault="00A3265A" w:rsidP="00D97611">
          <w:pPr>
            <w:pStyle w:val="HeaderLeftRIBA"/>
          </w:pPr>
          <w:r>
            <w:fldChar w:fldCharType="begin"/>
          </w:r>
          <w:r>
            <w:instrText xml:space="preserve"> STYLEREF  "Practice Name_Riba"  \* MERGEFORMAT </w:instrText>
          </w:r>
          <w:r>
            <w:fldChar w:fldCharType="separate"/>
          </w:r>
          <w:r w:rsidR="007344D1">
            <w:rPr>
              <w:noProof/>
            </w:rPr>
            <w:t>[Practice name]</w:t>
          </w:r>
          <w:r>
            <w:rPr>
              <w:noProof/>
            </w:rPr>
            <w:fldChar w:fldCharType="end"/>
          </w:r>
        </w:p>
      </w:tc>
      <w:tc>
        <w:tcPr>
          <w:tcW w:w="6946" w:type="dxa"/>
        </w:tcPr>
        <w:p w14:paraId="4E335CBC" w14:textId="5BEDE586" w:rsidR="00A77FAD" w:rsidRDefault="00A3265A" w:rsidP="004727E2">
          <w:pPr>
            <w:pStyle w:val="HeaderRightRIBA"/>
          </w:pPr>
          <w:r>
            <w:fldChar w:fldCharType="begin"/>
          </w:r>
          <w:r>
            <w:instrText xml:space="preserve"> STYLEREF  "Project Number_Riba"  \* MERGEFORMAT </w:instrText>
          </w:r>
          <w:r>
            <w:fldChar w:fldCharType="separate"/>
          </w:r>
          <w:r w:rsidR="007344D1">
            <w:rPr>
              <w:noProof/>
            </w:rPr>
            <w:t>[Project Number]</w:t>
          </w:r>
          <w:r>
            <w:rPr>
              <w:noProof/>
            </w:rPr>
            <w:fldChar w:fldCharType="end"/>
          </w:r>
          <w:r w:rsidR="00A77FAD">
            <w:t xml:space="preserve">  </w:t>
          </w:r>
          <w:r>
            <w:fldChar w:fldCharType="begin"/>
          </w:r>
          <w:r>
            <w:instrText xml:space="preserve"> STYLEREF  "Project Name_RIBA"  \* MERGEFORMAT </w:instrText>
          </w:r>
          <w:r>
            <w:fldChar w:fldCharType="separate"/>
          </w:r>
          <w:r w:rsidR="007344D1">
            <w:rPr>
              <w:noProof/>
            </w:rPr>
            <w:t>[Project Name]</w:t>
          </w:r>
          <w:r>
            <w:rPr>
              <w:noProof/>
            </w:rPr>
            <w:fldChar w:fldCharType="end"/>
          </w:r>
          <w:r w:rsidR="00A77FAD">
            <w:t xml:space="preserve"> </w:t>
          </w:r>
        </w:p>
      </w:tc>
    </w:tr>
  </w:tbl>
  <w:p w14:paraId="075E4065" w14:textId="77936706" w:rsidR="00A77FAD" w:rsidRDefault="00A77F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tblpY="795"/>
      <w:tblOverlap w:val="never"/>
      <w:tblW w:w="15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80"/>
      <w:gridCol w:w="6946"/>
    </w:tblGrid>
    <w:tr w:rsidR="00A77FAD" w14:paraId="41E3366D" w14:textId="77777777" w:rsidTr="0039099E">
      <w:tc>
        <w:tcPr>
          <w:tcW w:w="8080" w:type="dxa"/>
        </w:tcPr>
        <w:p w14:paraId="41D481CD" w14:textId="466534C2" w:rsidR="00A77FAD" w:rsidRDefault="00A3265A" w:rsidP="004727E2">
          <w:pPr>
            <w:pStyle w:val="HeaderLeftRIBA"/>
          </w:pPr>
          <w:r>
            <w:fldChar w:fldCharType="begin"/>
          </w:r>
          <w:r>
            <w:instrText xml:space="preserve"> STYLEREF  "Practice Name_Riba"  \* MERGEFORMAT </w:instrText>
          </w:r>
          <w:r>
            <w:fldChar w:fldCharType="separate"/>
          </w:r>
          <w:r w:rsidR="007344D1">
            <w:rPr>
              <w:noProof/>
            </w:rPr>
            <w:t>[Practice name]</w:t>
          </w:r>
          <w:r>
            <w:rPr>
              <w:noProof/>
            </w:rPr>
            <w:fldChar w:fldCharType="end"/>
          </w:r>
        </w:p>
      </w:tc>
      <w:tc>
        <w:tcPr>
          <w:tcW w:w="6946" w:type="dxa"/>
        </w:tcPr>
        <w:p w14:paraId="10846354" w14:textId="628CCD17" w:rsidR="00A77FAD" w:rsidRDefault="00A3265A" w:rsidP="004727E2">
          <w:pPr>
            <w:pStyle w:val="HeaderRightRIBA"/>
          </w:pPr>
          <w:r>
            <w:fldChar w:fldCharType="begin"/>
          </w:r>
          <w:r>
            <w:instrText xml:space="preserve"> STYLEREF  "Project Number_Riba"  \* MERGEFORMAT </w:instrText>
          </w:r>
          <w:r>
            <w:fldChar w:fldCharType="separate"/>
          </w:r>
          <w:r w:rsidR="007344D1">
            <w:rPr>
              <w:noProof/>
            </w:rPr>
            <w:t>[Project Number]</w:t>
          </w:r>
          <w:r>
            <w:rPr>
              <w:noProof/>
            </w:rPr>
            <w:fldChar w:fldCharType="end"/>
          </w:r>
          <w:r w:rsidR="00A77FAD">
            <w:t xml:space="preserve">  </w:t>
          </w:r>
          <w:r>
            <w:fldChar w:fldCharType="begin"/>
          </w:r>
          <w:r>
            <w:instrText xml:space="preserve"> STYLEREF  "Project Name_RIBA"  \* MERGEFORMAT </w:instrText>
          </w:r>
          <w:r>
            <w:fldChar w:fldCharType="separate"/>
          </w:r>
          <w:r w:rsidR="007344D1">
            <w:rPr>
              <w:noProof/>
            </w:rPr>
            <w:t>[Project Name]</w:t>
          </w:r>
          <w:r>
            <w:rPr>
              <w:noProof/>
            </w:rPr>
            <w:fldChar w:fldCharType="end"/>
          </w:r>
          <w:r w:rsidR="00A77FAD">
            <w:t xml:space="preserve"> </w:t>
          </w:r>
        </w:p>
      </w:tc>
    </w:tr>
  </w:tbl>
  <w:p w14:paraId="44ABD42E" w14:textId="77777777" w:rsidR="00A77FAD" w:rsidRDefault="00A77F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tblpY="79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74"/>
      <w:gridCol w:w="4730"/>
    </w:tblGrid>
    <w:tr w:rsidR="00A77FAD" w14:paraId="5CA73B20" w14:textId="77777777" w:rsidTr="004727E2">
      <w:tc>
        <w:tcPr>
          <w:tcW w:w="8080" w:type="dxa"/>
        </w:tcPr>
        <w:p w14:paraId="60532A8C" w14:textId="7CDBB25B" w:rsidR="00A77FAD" w:rsidRDefault="00A3265A" w:rsidP="004727E2">
          <w:pPr>
            <w:pStyle w:val="HeaderLeftRIBA"/>
          </w:pPr>
          <w:r>
            <w:fldChar w:fldCharType="begin"/>
          </w:r>
          <w:r>
            <w:instrText xml:space="preserve"> STYLEREF  "Practice Name_Riba"  \* MERGEFORMAT </w:instrText>
          </w:r>
          <w:r>
            <w:fldChar w:fldCharType="separate"/>
          </w:r>
          <w:r w:rsidR="007344D1">
            <w:rPr>
              <w:noProof/>
            </w:rPr>
            <w:t>[Practice name]</w:t>
          </w:r>
          <w:r>
            <w:rPr>
              <w:noProof/>
            </w:rPr>
            <w:fldChar w:fldCharType="end"/>
          </w:r>
        </w:p>
      </w:tc>
      <w:tc>
        <w:tcPr>
          <w:tcW w:w="6946" w:type="dxa"/>
        </w:tcPr>
        <w:p w14:paraId="71942DA0" w14:textId="7B9A21F0" w:rsidR="00A77FAD" w:rsidRDefault="00A3265A" w:rsidP="004727E2">
          <w:pPr>
            <w:pStyle w:val="HeaderRightRIBA"/>
          </w:pPr>
          <w:r>
            <w:fldChar w:fldCharType="begin"/>
          </w:r>
          <w:r>
            <w:instrText xml:space="preserve"> STYLEREF  "Project Number_Riba"  \* MERGEFORMAT </w:instrText>
          </w:r>
          <w:r>
            <w:fldChar w:fldCharType="separate"/>
          </w:r>
          <w:r w:rsidR="007344D1">
            <w:rPr>
              <w:noProof/>
            </w:rPr>
            <w:t>[Project Number]</w:t>
          </w:r>
          <w:r>
            <w:rPr>
              <w:noProof/>
            </w:rPr>
            <w:fldChar w:fldCharType="end"/>
          </w:r>
          <w:r w:rsidR="00A77FAD">
            <w:t xml:space="preserve">  </w:t>
          </w:r>
          <w:r>
            <w:fldChar w:fldCharType="begin"/>
          </w:r>
          <w:r>
            <w:instrText xml:space="preserve"> STYLEREF  "Project Name_RIBA"  \* MERGEFORMAT </w:instrText>
          </w:r>
          <w:r>
            <w:fldChar w:fldCharType="separate"/>
          </w:r>
          <w:r w:rsidR="007344D1">
            <w:rPr>
              <w:noProof/>
            </w:rPr>
            <w:t>[Project Name]</w:t>
          </w:r>
          <w:r>
            <w:rPr>
              <w:noProof/>
            </w:rPr>
            <w:fldChar w:fldCharType="end"/>
          </w:r>
          <w:r w:rsidR="00A77FAD">
            <w:t xml:space="preserve"> </w:t>
          </w:r>
        </w:p>
      </w:tc>
    </w:tr>
  </w:tbl>
  <w:p w14:paraId="6DA92853" w14:textId="77777777" w:rsidR="00A77FAD" w:rsidRPr="004727E2" w:rsidRDefault="00A77FAD" w:rsidP="00472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741DA"/>
    <w:multiLevelType w:val="hybridMultilevel"/>
    <w:tmpl w:val="460221D2"/>
    <w:lvl w:ilvl="0" w:tplc="D290745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ocumentProtection w:edit="forms" w:enforcement="1"/>
  <w:defaultTabStop w:val="720"/>
  <w:doNotShadeFormData/>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693"/>
    <w:rsid w:val="00004C82"/>
    <w:rsid w:val="000061C7"/>
    <w:rsid w:val="000121C6"/>
    <w:rsid w:val="00020499"/>
    <w:rsid w:val="000218AD"/>
    <w:rsid w:val="00031B34"/>
    <w:rsid w:val="00042E57"/>
    <w:rsid w:val="00044A23"/>
    <w:rsid w:val="00045949"/>
    <w:rsid w:val="000466B4"/>
    <w:rsid w:val="000468D6"/>
    <w:rsid w:val="00051ED2"/>
    <w:rsid w:val="0005713E"/>
    <w:rsid w:val="000738EA"/>
    <w:rsid w:val="00073A36"/>
    <w:rsid w:val="000761DB"/>
    <w:rsid w:val="00076B7E"/>
    <w:rsid w:val="00080E01"/>
    <w:rsid w:val="000812EE"/>
    <w:rsid w:val="00091723"/>
    <w:rsid w:val="00091DB8"/>
    <w:rsid w:val="000A1685"/>
    <w:rsid w:val="000B17A7"/>
    <w:rsid w:val="000B5403"/>
    <w:rsid w:val="000C2A60"/>
    <w:rsid w:val="000C5898"/>
    <w:rsid w:val="000C5BF7"/>
    <w:rsid w:val="000D2EAB"/>
    <w:rsid w:val="000E0928"/>
    <w:rsid w:val="000E690E"/>
    <w:rsid w:val="00106ADB"/>
    <w:rsid w:val="00106B6A"/>
    <w:rsid w:val="00115141"/>
    <w:rsid w:val="00117A1F"/>
    <w:rsid w:val="0012134D"/>
    <w:rsid w:val="0012191C"/>
    <w:rsid w:val="00121D0A"/>
    <w:rsid w:val="00127DE7"/>
    <w:rsid w:val="0013412D"/>
    <w:rsid w:val="00145FD3"/>
    <w:rsid w:val="00150698"/>
    <w:rsid w:val="00151574"/>
    <w:rsid w:val="00151883"/>
    <w:rsid w:val="00152C21"/>
    <w:rsid w:val="00155767"/>
    <w:rsid w:val="001563C0"/>
    <w:rsid w:val="001578AF"/>
    <w:rsid w:val="00166EB5"/>
    <w:rsid w:val="0017054D"/>
    <w:rsid w:val="00172057"/>
    <w:rsid w:val="001761B0"/>
    <w:rsid w:val="00177822"/>
    <w:rsid w:val="00180718"/>
    <w:rsid w:val="0018170C"/>
    <w:rsid w:val="001852A7"/>
    <w:rsid w:val="00186AFF"/>
    <w:rsid w:val="00187399"/>
    <w:rsid w:val="00187AE0"/>
    <w:rsid w:val="00191DDA"/>
    <w:rsid w:val="00194AD0"/>
    <w:rsid w:val="001A34D0"/>
    <w:rsid w:val="001B2989"/>
    <w:rsid w:val="001C74DF"/>
    <w:rsid w:val="001D4F91"/>
    <w:rsid w:val="001D666D"/>
    <w:rsid w:val="001E0C5E"/>
    <w:rsid w:val="001E0CDE"/>
    <w:rsid w:val="001E2759"/>
    <w:rsid w:val="001E3536"/>
    <w:rsid w:val="001E3918"/>
    <w:rsid w:val="001E490A"/>
    <w:rsid w:val="002049D5"/>
    <w:rsid w:val="002071D3"/>
    <w:rsid w:val="00223002"/>
    <w:rsid w:val="002302BF"/>
    <w:rsid w:val="002311A6"/>
    <w:rsid w:val="00233D38"/>
    <w:rsid w:val="00235850"/>
    <w:rsid w:val="002374CF"/>
    <w:rsid w:val="002402B8"/>
    <w:rsid w:val="00241035"/>
    <w:rsid w:val="00251402"/>
    <w:rsid w:val="00252B03"/>
    <w:rsid w:val="00254E8F"/>
    <w:rsid w:val="00255BF4"/>
    <w:rsid w:val="00257A85"/>
    <w:rsid w:val="00260608"/>
    <w:rsid w:val="00261801"/>
    <w:rsid w:val="00262DFB"/>
    <w:rsid w:val="00271872"/>
    <w:rsid w:val="00276F75"/>
    <w:rsid w:val="002811EB"/>
    <w:rsid w:val="00281530"/>
    <w:rsid w:val="0029143F"/>
    <w:rsid w:val="00291BE4"/>
    <w:rsid w:val="00294876"/>
    <w:rsid w:val="0029529D"/>
    <w:rsid w:val="002A1CA5"/>
    <w:rsid w:val="002A1FEF"/>
    <w:rsid w:val="002B405A"/>
    <w:rsid w:val="002B5C51"/>
    <w:rsid w:val="002C0BDC"/>
    <w:rsid w:val="002C1BA9"/>
    <w:rsid w:val="002C1C47"/>
    <w:rsid w:val="002C5228"/>
    <w:rsid w:val="002C68F3"/>
    <w:rsid w:val="002D1D37"/>
    <w:rsid w:val="002D25A8"/>
    <w:rsid w:val="002D7061"/>
    <w:rsid w:val="002D7B72"/>
    <w:rsid w:val="002E4BAB"/>
    <w:rsid w:val="002E4F6F"/>
    <w:rsid w:val="002E4FEB"/>
    <w:rsid w:val="002E51F0"/>
    <w:rsid w:val="002E64E6"/>
    <w:rsid w:val="002F0AFC"/>
    <w:rsid w:val="002F0B97"/>
    <w:rsid w:val="002F7D65"/>
    <w:rsid w:val="003024CF"/>
    <w:rsid w:val="00302EC6"/>
    <w:rsid w:val="003038DA"/>
    <w:rsid w:val="00307435"/>
    <w:rsid w:val="00311E51"/>
    <w:rsid w:val="0031410A"/>
    <w:rsid w:val="003168A8"/>
    <w:rsid w:val="00316B01"/>
    <w:rsid w:val="00321F90"/>
    <w:rsid w:val="003234EE"/>
    <w:rsid w:val="0032409D"/>
    <w:rsid w:val="00326F87"/>
    <w:rsid w:val="00327389"/>
    <w:rsid w:val="003300D4"/>
    <w:rsid w:val="00331ECA"/>
    <w:rsid w:val="00331F60"/>
    <w:rsid w:val="0033566D"/>
    <w:rsid w:val="00340794"/>
    <w:rsid w:val="00340A52"/>
    <w:rsid w:val="00341897"/>
    <w:rsid w:val="00342592"/>
    <w:rsid w:val="00345E18"/>
    <w:rsid w:val="00352A59"/>
    <w:rsid w:val="00354975"/>
    <w:rsid w:val="003574AF"/>
    <w:rsid w:val="00357547"/>
    <w:rsid w:val="0036038D"/>
    <w:rsid w:val="0036438F"/>
    <w:rsid w:val="00365533"/>
    <w:rsid w:val="00365739"/>
    <w:rsid w:val="00365BEA"/>
    <w:rsid w:val="00367B95"/>
    <w:rsid w:val="00370966"/>
    <w:rsid w:val="00374888"/>
    <w:rsid w:val="0038406C"/>
    <w:rsid w:val="003900E7"/>
    <w:rsid w:val="0039099E"/>
    <w:rsid w:val="0039132F"/>
    <w:rsid w:val="00392050"/>
    <w:rsid w:val="003A4EB0"/>
    <w:rsid w:val="003A682F"/>
    <w:rsid w:val="003A6AF9"/>
    <w:rsid w:val="003A6BA9"/>
    <w:rsid w:val="003A6E89"/>
    <w:rsid w:val="003A7913"/>
    <w:rsid w:val="003A7FD3"/>
    <w:rsid w:val="003B4455"/>
    <w:rsid w:val="003B7D06"/>
    <w:rsid w:val="003C5FDF"/>
    <w:rsid w:val="003C70D2"/>
    <w:rsid w:val="003D0502"/>
    <w:rsid w:val="003D0D6F"/>
    <w:rsid w:val="003D1F40"/>
    <w:rsid w:val="003D56DC"/>
    <w:rsid w:val="003D7139"/>
    <w:rsid w:val="003D7489"/>
    <w:rsid w:val="003D7FC2"/>
    <w:rsid w:val="003E17AD"/>
    <w:rsid w:val="003E35AC"/>
    <w:rsid w:val="003E47A4"/>
    <w:rsid w:val="003E703D"/>
    <w:rsid w:val="003E78F7"/>
    <w:rsid w:val="003F2A36"/>
    <w:rsid w:val="003F3312"/>
    <w:rsid w:val="003F546E"/>
    <w:rsid w:val="003F5A19"/>
    <w:rsid w:val="003F6486"/>
    <w:rsid w:val="00403B94"/>
    <w:rsid w:val="00404D14"/>
    <w:rsid w:val="004057B6"/>
    <w:rsid w:val="00406693"/>
    <w:rsid w:val="00406A35"/>
    <w:rsid w:val="00410211"/>
    <w:rsid w:val="00414628"/>
    <w:rsid w:val="0041494F"/>
    <w:rsid w:val="00415F78"/>
    <w:rsid w:val="00416A64"/>
    <w:rsid w:val="00417BCD"/>
    <w:rsid w:val="00426224"/>
    <w:rsid w:val="00426510"/>
    <w:rsid w:val="00426DC4"/>
    <w:rsid w:val="00431792"/>
    <w:rsid w:val="00433677"/>
    <w:rsid w:val="00436A06"/>
    <w:rsid w:val="004374E3"/>
    <w:rsid w:val="004375CD"/>
    <w:rsid w:val="00442586"/>
    <w:rsid w:val="00445D8A"/>
    <w:rsid w:val="004470F1"/>
    <w:rsid w:val="004477CC"/>
    <w:rsid w:val="00453B19"/>
    <w:rsid w:val="00457FCF"/>
    <w:rsid w:val="00461A08"/>
    <w:rsid w:val="00462DC5"/>
    <w:rsid w:val="004727E2"/>
    <w:rsid w:val="004735F3"/>
    <w:rsid w:val="0047496B"/>
    <w:rsid w:val="00476F5F"/>
    <w:rsid w:val="00477D81"/>
    <w:rsid w:val="00487E4E"/>
    <w:rsid w:val="004A5027"/>
    <w:rsid w:val="004A57DF"/>
    <w:rsid w:val="004A5F98"/>
    <w:rsid w:val="004A6C58"/>
    <w:rsid w:val="004A7234"/>
    <w:rsid w:val="004A7295"/>
    <w:rsid w:val="004B54B1"/>
    <w:rsid w:val="004D11C0"/>
    <w:rsid w:val="004D68E1"/>
    <w:rsid w:val="004E36E3"/>
    <w:rsid w:val="004E4FA6"/>
    <w:rsid w:val="004E5BC8"/>
    <w:rsid w:val="004F02A9"/>
    <w:rsid w:val="004F03AC"/>
    <w:rsid w:val="004F3991"/>
    <w:rsid w:val="004F73C9"/>
    <w:rsid w:val="0050431D"/>
    <w:rsid w:val="005044E0"/>
    <w:rsid w:val="00506057"/>
    <w:rsid w:val="00523B6B"/>
    <w:rsid w:val="00524DF0"/>
    <w:rsid w:val="005254D6"/>
    <w:rsid w:val="00531A11"/>
    <w:rsid w:val="00531BAE"/>
    <w:rsid w:val="005359C8"/>
    <w:rsid w:val="005443D2"/>
    <w:rsid w:val="00552280"/>
    <w:rsid w:val="00552380"/>
    <w:rsid w:val="0055247B"/>
    <w:rsid w:val="00555DAB"/>
    <w:rsid w:val="00557327"/>
    <w:rsid w:val="005578ED"/>
    <w:rsid w:val="005603EA"/>
    <w:rsid w:val="00567309"/>
    <w:rsid w:val="00567F96"/>
    <w:rsid w:val="00570B6C"/>
    <w:rsid w:val="005713E0"/>
    <w:rsid w:val="0057350C"/>
    <w:rsid w:val="00577169"/>
    <w:rsid w:val="00582783"/>
    <w:rsid w:val="00586A7D"/>
    <w:rsid w:val="0059320D"/>
    <w:rsid w:val="005A1043"/>
    <w:rsid w:val="005B0697"/>
    <w:rsid w:val="005B466C"/>
    <w:rsid w:val="005B60BE"/>
    <w:rsid w:val="005C1224"/>
    <w:rsid w:val="005C163E"/>
    <w:rsid w:val="005C495B"/>
    <w:rsid w:val="005C7E84"/>
    <w:rsid w:val="005D6DCA"/>
    <w:rsid w:val="005D7AA9"/>
    <w:rsid w:val="005E0F1E"/>
    <w:rsid w:val="005E39BD"/>
    <w:rsid w:val="005F0F4A"/>
    <w:rsid w:val="005F183F"/>
    <w:rsid w:val="005F4F5A"/>
    <w:rsid w:val="00602F1F"/>
    <w:rsid w:val="00605ED3"/>
    <w:rsid w:val="00610369"/>
    <w:rsid w:val="00611FCC"/>
    <w:rsid w:val="00614AB5"/>
    <w:rsid w:val="00617287"/>
    <w:rsid w:val="0061769F"/>
    <w:rsid w:val="0062128B"/>
    <w:rsid w:val="00622ECF"/>
    <w:rsid w:val="00626A02"/>
    <w:rsid w:val="00631E55"/>
    <w:rsid w:val="006328E0"/>
    <w:rsid w:val="00633170"/>
    <w:rsid w:val="00633F39"/>
    <w:rsid w:val="00637A8E"/>
    <w:rsid w:val="006406B6"/>
    <w:rsid w:val="006413F9"/>
    <w:rsid w:val="00641D3E"/>
    <w:rsid w:val="006450AB"/>
    <w:rsid w:val="00652204"/>
    <w:rsid w:val="00654342"/>
    <w:rsid w:val="0065504F"/>
    <w:rsid w:val="00656139"/>
    <w:rsid w:val="006619AD"/>
    <w:rsid w:val="0066449F"/>
    <w:rsid w:val="00666AE5"/>
    <w:rsid w:val="00667BC5"/>
    <w:rsid w:val="00670762"/>
    <w:rsid w:val="00673B85"/>
    <w:rsid w:val="006831F0"/>
    <w:rsid w:val="00687906"/>
    <w:rsid w:val="00687C52"/>
    <w:rsid w:val="00691941"/>
    <w:rsid w:val="00693380"/>
    <w:rsid w:val="006944F7"/>
    <w:rsid w:val="006A0435"/>
    <w:rsid w:val="006A05F4"/>
    <w:rsid w:val="006A3263"/>
    <w:rsid w:val="006A34D6"/>
    <w:rsid w:val="006A411C"/>
    <w:rsid w:val="006A4576"/>
    <w:rsid w:val="006A58F9"/>
    <w:rsid w:val="006B074E"/>
    <w:rsid w:val="006B39F9"/>
    <w:rsid w:val="006B3CF1"/>
    <w:rsid w:val="006B44D2"/>
    <w:rsid w:val="006B53B6"/>
    <w:rsid w:val="006B6C81"/>
    <w:rsid w:val="006B7146"/>
    <w:rsid w:val="006B71D5"/>
    <w:rsid w:val="006D428D"/>
    <w:rsid w:val="006D6FDC"/>
    <w:rsid w:val="006D77DC"/>
    <w:rsid w:val="006E4D0C"/>
    <w:rsid w:val="006E6940"/>
    <w:rsid w:val="006F548D"/>
    <w:rsid w:val="0070592A"/>
    <w:rsid w:val="00706810"/>
    <w:rsid w:val="00706DD6"/>
    <w:rsid w:val="00707463"/>
    <w:rsid w:val="00711EC3"/>
    <w:rsid w:val="007205BC"/>
    <w:rsid w:val="0072093B"/>
    <w:rsid w:val="007237E7"/>
    <w:rsid w:val="0072515C"/>
    <w:rsid w:val="00733DD7"/>
    <w:rsid w:val="007344D1"/>
    <w:rsid w:val="00735CCE"/>
    <w:rsid w:val="007420DD"/>
    <w:rsid w:val="007425BC"/>
    <w:rsid w:val="00742F4F"/>
    <w:rsid w:val="0074312E"/>
    <w:rsid w:val="007566D7"/>
    <w:rsid w:val="007652A5"/>
    <w:rsid w:val="00770310"/>
    <w:rsid w:val="0077251C"/>
    <w:rsid w:val="00776700"/>
    <w:rsid w:val="00777213"/>
    <w:rsid w:val="00777824"/>
    <w:rsid w:val="007819BA"/>
    <w:rsid w:val="00784501"/>
    <w:rsid w:val="00787DAA"/>
    <w:rsid w:val="0079508E"/>
    <w:rsid w:val="00796190"/>
    <w:rsid w:val="007A23B3"/>
    <w:rsid w:val="007B17B8"/>
    <w:rsid w:val="007C5C0A"/>
    <w:rsid w:val="007C637C"/>
    <w:rsid w:val="007C66A9"/>
    <w:rsid w:val="007C6B8C"/>
    <w:rsid w:val="007D1DC2"/>
    <w:rsid w:val="007D2092"/>
    <w:rsid w:val="007D2203"/>
    <w:rsid w:val="007D63F5"/>
    <w:rsid w:val="007D6BA5"/>
    <w:rsid w:val="007E3171"/>
    <w:rsid w:val="007E3DFD"/>
    <w:rsid w:val="007E6ECF"/>
    <w:rsid w:val="007F25F8"/>
    <w:rsid w:val="007F5CB1"/>
    <w:rsid w:val="007F7583"/>
    <w:rsid w:val="008040BA"/>
    <w:rsid w:val="008050FC"/>
    <w:rsid w:val="008101C9"/>
    <w:rsid w:val="00811B1D"/>
    <w:rsid w:val="00811E06"/>
    <w:rsid w:val="008120E7"/>
    <w:rsid w:val="00822057"/>
    <w:rsid w:val="0082235E"/>
    <w:rsid w:val="00827679"/>
    <w:rsid w:val="00834637"/>
    <w:rsid w:val="00842B9F"/>
    <w:rsid w:val="00854870"/>
    <w:rsid w:val="00857899"/>
    <w:rsid w:val="0086006B"/>
    <w:rsid w:val="00861111"/>
    <w:rsid w:val="00861EA9"/>
    <w:rsid w:val="008638B8"/>
    <w:rsid w:val="0086407A"/>
    <w:rsid w:val="008667D7"/>
    <w:rsid w:val="00866E66"/>
    <w:rsid w:val="00873156"/>
    <w:rsid w:val="008741DD"/>
    <w:rsid w:val="00884A9F"/>
    <w:rsid w:val="008868E4"/>
    <w:rsid w:val="0088791A"/>
    <w:rsid w:val="008922F8"/>
    <w:rsid w:val="00893669"/>
    <w:rsid w:val="00896696"/>
    <w:rsid w:val="00896ACB"/>
    <w:rsid w:val="00896C8C"/>
    <w:rsid w:val="0089792C"/>
    <w:rsid w:val="00897AFC"/>
    <w:rsid w:val="008A174C"/>
    <w:rsid w:val="008A4666"/>
    <w:rsid w:val="008A5D59"/>
    <w:rsid w:val="008A6C34"/>
    <w:rsid w:val="008B1B95"/>
    <w:rsid w:val="008B5A1E"/>
    <w:rsid w:val="008C1F0B"/>
    <w:rsid w:val="008C2118"/>
    <w:rsid w:val="008C6A5C"/>
    <w:rsid w:val="008D128D"/>
    <w:rsid w:val="008D3007"/>
    <w:rsid w:val="008D31D7"/>
    <w:rsid w:val="008E1F04"/>
    <w:rsid w:val="008E3B25"/>
    <w:rsid w:val="008E7EED"/>
    <w:rsid w:val="008F1A62"/>
    <w:rsid w:val="008F64C3"/>
    <w:rsid w:val="009067FD"/>
    <w:rsid w:val="009076DB"/>
    <w:rsid w:val="00916938"/>
    <w:rsid w:val="00920162"/>
    <w:rsid w:val="00923F91"/>
    <w:rsid w:val="009256C3"/>
    <w:rsid w:val="00926F79"/>
    <w:rsid w:val="00930A33"/>
    <w:rsid w:val="00932860"/>
    <w:rsid w:val="00933F6B"/>
    <w:rsid w:val="00936564"/>
    <w:rsid w:val="00937719"/>
    <w:rsid w:val="009409E4"/>
    <w:rsid w:val="00947193"/>
    <w:rsid w:val="0095395E"/>
    <w:rsid w:val="00961990"/>
    <w:rsid w:val="00967B38"/>
    <w:rsid w:val="009701E0"/>
    <w:rsid w:val="00971251"/>
    <w:rsid w:val="00971B9E"/>
    <w:rsid w:val="00974B02"/>
    <w:rsid w:val="00993EA0"/>
    <w:rsid w:val="00995DE8"/>
    <w:rsid w:val="009A1827"/>
    <w:rsid w:val="009A3E66"/>
    <w:rsid w:val="009A4A2D"/>
    <w:rsid w:val="009B2141"/>
    <w:rsid w:val="009B3D6F"/>
    <w:rsid w:val="009B77E5"/>
    <w:rsid w:val="009C4A3A"/>
    <w:rsid w:val="009C4E18"/>
    <w:rsid w:val="009C5D0A"/>
    <w:rsid w:val="009C67E6"/>
    <w:rsid w:val="009C6DF0"/>
    <w:rsid w:val="009D1F76"/>
    <w:rsid w:val="009D702A"/>
    <w:rsid w:val="009E2532"/>
    <w:rsid w:val="009E3F14"/>
    <w:rsid w:val="009E408E"/>
    <w:rsid w:val="009E51F2"/>
    <w:rsid w:val="009E58A9"/>
    <w:rsid w:val="009F2271"/>
    <w:rsid w:val="00A0414E"/>
    <w:rsid w:val="00A04D42"/>
    <w:rsid w:val="00A11B6B"/>
    <w:rsid w:val="00A1562A"/>
    <w:rsid w:val="00A17C56"/>
    <w:rsid w:val="00A20A6C"/>
    <w:rsid w:val="00A2579E"/>
    <w:rsid w:val="00A3265A"/>
    <w:rsid w:val="00A328D0"/>
    <w:rsid w:val="00A4286F"/>
    <w:rsid w:val="00A43658"/>
    <w:rsid w:val="00A4579D"/>
    <w:rsid w:val="00A45D74"/>
    <w:rsid w:val="00A50851"/>
    <w:rsid w:val="00A51B8C"/>
    <w:rsid w:val="00A62578"/>
    <w:rsid w:val="00A7395C"/>
    <w:rsid w:val="00A75A2E"/>
    <w:rsid w:val="00A76EFE"/>
    <w:rsid w:val="00A77FAD"/>
    <w:rsid w:val="00A81155"/>
    <w:rsid w:val="00A8188C"/>
    <w:rsid w:val="00A87269"/>
    <w:rsid w:val="00A905CE"/>
    <w:rsid w:val="00A9119E"/>
    <w:rsid w:val="00A912EF"/>
    <w:rsid w:val="00A96EF3"/>
    <w:rsid w:val="00AA76DD"/>
    <w:rsid w:val="00AB155D"/>
    <w:rsid w:val="00AB1F15"/>
    <w:rsid w:val="00AB387B"/>
    <w:rsid w:val="00AB7CA4"/>
    <w:rsid w:val="00AC0E70"/>
    <w:rsid w:val="00AC12E4"/>
    <w:rsid w:val="00AC527F"/>
    <w:rsid w:val="00AD6224"/>
    <w:rsid w:val="00AE38AA"/>
    <w:rsid w:val="00AE786F"/>
    <w:rsid w:val="00AF3BCC"/>
    <w:rsid w:val="00AF6820"/>
    <w:rsid w:val="00B02ABA"/>
    <w:rsid w:val="00B14FB1"/>
    <w:rsid w:val="00B20976"/>
    <w:rsid w:val="00B25FAB"/>
    <w:rsid w:val="00B26792"/>
    <w:rsid w:val="00B3007A"/>
    <w:rsid w:val="00B30DDF"/>
    <w:rsid w:val="00B329A1"/>
    <w:rsid w:val="00B36CB7"/>
    <w:rsid w:val="00B4568F"/>
    <w:rsid w:val="00B47E65"/>
    <w:rsid w:val="00B50D23"/>
    <w:rsid w:val="00B50E19"/>
    <w:rsid w:val="00B60690"/>
    <w:rsid w:val="00B612C1"/>
    <w:rsid w:val="00B65116"/>
    <w:rsid w:val="00B7049E"/>
    <w:rsid w:val="00B73857"/>
    <w:rsid w:val="00B8662B"/>
    <w:rsid w:val="00B8759F"/>
    <w:rsid w:val="00B879A3"/>
    <w:rsid w:val="00B91AFE"/>
    <w:rsid w:val="00B938EF"/>
    <w:rsid w:val="00BA25A7"/>
    <w:rsid w:val="00BA4FDE"/>
    <w:rsid w:val="00BA6754"/>
    <w:rsid w:val="00BB1723"/>
    <w:rsid w:val="00BC5265"/>
    <w:rsid w:val="00BD03C5"/>
    <w:rsid w:val="00BD181E"/>
    <w:rsid w:val="00BD1DCD"/>
    <w:rsid w:val="00BD3DA2"/>
    <w:rsid w:val="00BD3F0A"/>
    <w:rsid w:val="00BE19B6"/>
    <w:rsid w:val="00BE1BB2"/>
    <w:rsid w:val="00BE2EDA"/>
    <w:rsid w:val="00BE348D"/>
    <w:rsid w:val="00BE482F"/>
    <w:rsid w:val="00BF04C2"/>
    <w:rsid w:val="00BF2565"/>
    <w:rsid w:val="00C009C6"/>
    <w:rsid w:val="00C01256"/>
    <w:rsid w:val="00C01DEF"/>
    <w:rsid w:val="00C032CB"/>
    <w:rsid w:val="00C117C3"/>
    <w:rsid w:val="00C1451B"/>
    <w:rsid w:val="00C15478"/>
    <w:rsid w:val="00C15B86"/>
    <w:rsid w:val="00C2347E"/>
    <w:rsid w:val="00C271B8"/>
    <w:rsid w:val="00C30ABB"/>
    <w:rsid w:val="00C35425"/>
    <w:rsid w:val="00C407AB"/>
    <w:rsid w:val="00C42EB7"/>
    <w:rsid w:val="00C44367"/>
    <w:rsid w:val="00C51EFC"/>
    <w:rsid w:val="00C52717"/>
    <w:rsid w:val="00C53B63"/>
    <w:rsid w:val="00C54063"/>
    <w:rsid w:val="00C55129"/>
    <w:rsid w:val="00C63E47"/>
    <w:rsid w:val="00C64628"/>
    <w:rsid w:val="00C67AA5"/>
    <w:rsid w:val="00C70E8A"/>
    <w:rsid w:val="00C731B7"/>
    <w:rsid w:val="00C81D45"/>
    <w:rsid w:val="00C83A6A"/>
    <w:rsid w:val="00C864B4"/>
    <w:rsid w:val="00C9534D"/>
    <w:rsid w:val="00CA051B"/>
    <w:rsid w:val="00CA5860"/>
    <w:rsid w:val="00CB02CC"/>
    <w:rsid w:val="00CB048D"/>
    <w:rsid w:val="00CB32F2"/>
    <w:rsid w:val="00CB7AAC"/>
    <w:rsid w:val="00CC2A07"/>
    <w:rsid w:val="00CC3838"/>
    <w:rsid w:val="00CC3842"/>
    <w:rsid w:val="00CC3ED8"/>
    <w:rsid w:val="00CC6BC8"/>
    <w:rsid w:val="00CD59C7"/>
    <w:rsid w:val="00CD682C"/>
    <w:rsid w:val="00D067F2"/>
    <w:rsid w:val="00D10CCB"/>
    <w:rsid w:val="00D237B2"/>
    <w:rsid w:val="00D27B16"/>
    <w:rsid w:val="00D35C54"/>
    <w:rsid w:val="00D36EF2"/>
    <w:rsid w:val="00D41FE4"/>
    <w:rsid w:val="00D44432"/>
    <w:rsid w:val="00D45089"/>
    <w:rsid w:val="00D47C73"/>
    <w:rsid w:val="00D50784"/>
    <w:rsid w:val="00D5181E"/>
    <w:rsid w:val="00D52B65"/>
    <w:rsid w:val="00D54125"/>
    <w:rsid w:val="00D623B8"/>
    <w:rsid w:val="00D63CFD"/>
    <w:rsid w:val="00D679EB"/>
    <w:rsid w:val="00D73B2B"/>
    <w:rsid w:val="00D86174"/>
    <w:rsid w:val="00D90870"/>
    <w:rsid w:val="00D912D0"/>
    <w:rsid w:val="00D92458"/>
    <w:rsid w:val="00D92E5A"/>
    <w:rsid w:val="00D93C97"/>
    <w:rsid w:val="00D97611"/>
    <w:rsid w:val="00DA7C53"/>
    <w:rsid w:val="00DB0681"/>
    <w:rsid w:val="00DB094B"/>
    <w:rsid w:val="00DB1DB6"/>
    <w:rsid w:val="00DD1EEE"/>
    <w:rsid w:val="00DD2ADF"/>
    <w:rsid w:val="00DE0A64"/>
    <w:rsid w:val="00DE188B"/>
    <w:rsid w:val="00DE24B6"/>
    <w:rsid w:val="00DE6BD0"/>
    <w:rsid w:val="00DE700C"/>
    <w:rsid w:val="00DF0B8B"/>
    <w:rsid w:val="00DF1FEE"/>
    <w:rsid w:val="00DF2D6A"/>
    <w:rsid w:val="00DF3AA8"/>
    <w:rsid w:val="00DF6F55"/>
    <w:rsid w:val="00E01081"/>
    <w:rsid w:val="00E0460F"/>
    <w:rsid w:val="00E047D7"/>
    <w:rsid w:val="00E04D30"/>
    <w:rsid w:val="00E05401"/>
    <w:rsid w:val="00E11C8C"/>
    <w:rsid w:val="00E12536"/>
    <w:rsid w:val="00E13B64"/>
    <w:rsid w:val="00E2479C"/>
    <w:rsid w:val="00E25192"/>
    <w:rsid w:val="00E25A3F"/>
    <w:rsid w:val="00E27398"/>
    <w:rsid w:val="00E30853"/>
    <w:rsid w:val="00E330F0"/>
    <w:rsid w:val="00E34283"/>
    <w:rsid w:val="00E4572C"/>
    <w:rsid w:val="00E503E9"/>
    <w:rsid w:val="00E50F94"/>
    <w:rsid w:val="00E518A0"/>
    <w:rsid w:val="00E5321D"/>
    <w:rsid w:val="00E56252"/>
    <w:rsid w:val="00E62990"/>
    <w:rsid w:val="00E62B7F"/>
    <w:rsid w:val="00E73009"/>
    <w:rsid w:val="00E73E24"/>
    <w:rsid w:val="00E74F16"/>
    <w:rsid w:val="00E815C5"/>
    <w:rsid w:val="00E82A62"/>
    <w:rsid w:val="00E8392E"/>
    <w:rsid w:val="00E8475B"/>
    <w:rsid w:val="00E95009"/>
    <w:rsid w:val="00E97BB1"/>
    <w:rsid w:val="00E97F73"/>
    <w:rsid w:val="00EA1AD6"/>
    <w:rsid w:val="00EA3F68"/>
    <w:rsid w:val="00EA6BC3"/>
    <w:rsid w:val="00EA77D1"/>
    <w:rsid w:val="00EB095E"/>
    <w:rsid w:val="00EB1B18"/>
    <w:rsid w:val="00EB7466"/>
    <w:rsid w:val="00EC12FB"/>
    <w:rsid w:val="00EC284A"/>
    <w:rsid w:val="00EC7869"/>
    <w:rsid w:val="00ED380E"/>
    <w:rsid w:val="00ED3B35"/>
    <w:rsid w:val="00EE12EA"/>
    <w:rsid w:val="00EE27DA"/>
    <w:rsid w:val="00EE2904"/>
    <w:rsid w:val="00EE4D18"/>
    <w:rsid w:val="00EF0A4B"/>
    <w:rsid w:val="00EF3404"/>
    <w:rsid w:val="00EF39B1"/>
    <w:rsid w:val="00EF69E7"/>
    <w:rsid w:val="00EF791A"/>
    <w:rsid w:val="00F0451B"/>
    <w:rsid w:val="00F07277"/>
    <w:rsid w:val="00F1124B"/>
    <w:rsid w:val="00F11AC3"/>
    <w:rsid w:val="00F1607B"/>
    <w:rsid w:val="00F17AE4"/>
    <w:rsid w:val="00F208A8"/>
    <w:rsid w:val="00F23CC3"/>
    <w:rsid w:val="00F26EFD"/>
    <w:rsid w:val="00F274CF"/>
    <w:rsid w:val="00F2768F"/>
    <w:rsid w:val="00F33CC6"/>
    <w:rsid w:val="00F358C5"/>
    <w:rsid w:val="00F37E76"/>
    <w:rsid w:val="00F45148"/>
    <w:rsid w:val="00F610C8"/>
    <w:rsid w:val="00F65F1D"/>
    <w:rsid w:val="00F7185A"/>
    <w:rsid w:val="00F72923"/>
    <w:rsid w:val="00F74B7B"/>
    <w:rsid w:val="00F76995"/>
    <w:rsid w:val="00F81716"/>
    <w:rsid w:val="00F8419E"/>
    <w:rsid w:val="00F87197"/>
    <w:rsid w:val="00F918C9"/>
    <w:rsid w:val="00F92A5D"/>
    <w:rsid w:val="00F965AC"/>
    <w:rsid w:val="00FA123D"/>
    <w:rsid w:val="00FA39CB"/>
    <w:rsid w:val="00FA45B8"/>
    <w:rsid w:val="00FB13FD"/>
    <w:rsid w:val="00FB1954"/>
    <w:rsid w:val="00FB3FE6"/>
    <w:rsid w:val="00FD1ABA"/>
    <w:rsid w:val="00FD31AD"/>
    <w:rsid w:val="00FE513A"/>
    <w:rsid w:val="00FE7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D5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59C8"/>
    <w:pPr>
      <w:spacing w:after="0" w:line="240" w:lineRule="auto"/>
    </w:pPr>
    <w:rPr>
      <w:rFonts w:ascii="Arial" w:hAnsi="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4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BB2"/>
    <w:pPr>
      <w:tabs>
        <w:tab w:val="center" w:pos="4513"/>
        <w:tab w:val="right" w:pos="9026"/>
      </w:tabs>
    </w:pPr>
  </w:style>
  <w:style w:type="character" w:customStyle="1" w:styleId="HeaderChar">
    <w:name w:val="Header Char"/>
    <w:basedOn w:val="DefaultParagraphFont"/>
    <w:link w:val="Header"/>
    <w:uiPriority w:val="99"/>
    <w:rsid w:val="00BE1BB2"/>
  </w:style>
  <w:style w:type="paragraph" w:styleId="Footer">
    <w:name w:val="footer"/>
    <w:basedOn w:val="Normal"/>
    <w:link w:val="FooterChar"/>
    <w:uiPriority w:val="99"/>
    <w:unhideWhenUsed/>
    <w:rsid w:val="00BE1BB2"/>
    <w:pPr>
      <w:tabs>
        <w:tab w:val="center" w:pos="4513"/>
        <w:tab w:val="right" w:pos="9026"/>
      </w:tabs>
    </w:pPr>
  </w:style>
  <w:style w:type="character" w:customStyle="1" w:styleId="FooterChar">
    <w:name w:val="Footer Char"/>
    <w:basedOn w:val="DefaultParagraphFont"/>
    <w:link w:val="Footer"/>
    <w:uiPriority w:val="99"/>
    <w:rsid w:val="00BE1BB2"/>
  </w:style>
  <w:style w:type="paragraph" w:customStyle="1" w:styleId="NormalRIBA">
    <w:name w:val="Normal_RIBA"/>
    <w:basedOn w:val="Normal"/>
    <w:qFormat/>
    <w:rsid w:val="00AB7CA4"/>
  </w:style>
  <w:style w:type="paragraph" w:customStyle="1" w:styleId="SectionHeadingRIBA">
    <w:name w:val="Section Heading_RIBA"/>
    <w:basedOn w:val="NormalRIBA"/>
    <w:qFormat/>
    <w:rsid w:val="00AB7CA4"/>
    <w:rPr>
      <w:b/>
      <w:sz w:val="24"/>
    </w:rPr>
  </w:style>
  <w:style w:type="paragraph" w:customStyle="1" w:styleId="TableTextRIBA">
    <w:name w:val="Table Text_RIBA"/>
    <w:basedOn w:val="Normal"/>
    <w:qFormat/>
    <w:rsid w:val="00AB7CA4"/>
  </w:style>
  <w:style w:type="paragraph" w:customStyle="1" w:styleId="HeaderLeftRIBA">
    <w:name w:val="Header Left_RIBA"/>
    <w:basedOn w:val="NormalRIBA"/>
    <w:qFormat/>
    <w:rsid w:val="00827679"/>
    <w:rPr>
      <w:b/>
      <w:sz w:val="14"/>
    </w:rPr>
  </w:style>
  <w:style w:type="paragraph" w:customStyle="1" w:styleId="HeaderRightRIBA">
    <w:name w:val="Header Right_RIBA"/>
    <w:basedOn w:val="HeaderLeftRIBA"/>
    <w:qFormat/>
    <w:rsid w:val="00827679"/>
    <w:pPr>
      <w:jc w:val="right"/>
    </w:pPr>
  </w:style>
  <w:style w:type="paragraph" w:customStyle="1" w:styleId="PageNumberRIBA">
    <w:name w:val="Page Number_RIBA"/>
    <w:basedOn w:val="NormalRIBA"/>
    <w:qFormat/>
    <w:rsid w:val="00827679"/>
    <w:pPr>
      <w:jc w:val="right"/>
    </w:pPr>
    <w:rPr>
      <w:b/>
    </w:rPr>
  </w:style>
  <w:style w:type="paragraph" w:customStyle="1" w:styleId="Heading1RIBA">
    <w:name w:val="Heading 1_RIBA"/>
    <w:basedOn w:val="Normal"/>
    <w:qFormat/>
    <w:rsid w:val="0005713E"/>
    <w:pPr>
      <w:spacing w:before="360" w:after="120"/>
      <w:contextualSpacing/>
    </w:pPr>
    <w:rPr>
      <w:b/>
    </w:rPr>
  </w:style>
  <w:style w:type="paragraph" w:customStyle="1" w:styleId="QuestionRIBA">
    <w:name w:val="Question_RIBA"/>
    <w:basedOn w:val="Normal"/>
    <w:qFormat/>
    <w:rsid w:val="003D7FC2"/>
    <w:rPr>
      <w:sz w:val="14"/>
    </w:rPr>
  </w:style>
  <w:style w:type="paragraph" w:customStyle="1" w:styleId="AnswerRIBA">
    <w:name w:val="Answer_RIBA"/>
    <w:basedOn w:val="Normal"/>
    <w:qFormat/>
    <w:rsid w:val="005359C8"/>
    <w:rPr>
      <w:sz w:val="14"/>
    </w:rPr>
  </w:style>
  <w:style w:type="character" w:styleId="CommentReference">
    <w:name w:val="annotation reference"/>
    <w:basedOn w:val="DefaultParagraphFont"/>
    <w:uiPriority w:val="99"/>
    <w:semiHidden/>
    <w:unhideWhenUsed/>
    <w:rsid w:val="00C64628"/>
    <w:rPr>
      <w:sz w:val="16"/>
      <w:szCs w:val="16"/>
    </w:rPr>
  </w:style>
  <w:style w:type="paragraph" w:styleId="CommentText">
    <w:name w:val="annotation text"/>
    <w:basedOn w:val="Normal"/>
    <w:link w:val="CommentTextChar"/>
    <w:uiPriority w:val="99"/>
    <w:unhideWhenUsed/>
    <w:rsid w:val="00C64628"/>
    <w:rPr>
      <w:sz w:val="20"/>
      <w:szCs w:val="20"/>
    </w:rPr>
  </w:style>
  <w:style w:type="character" w:customStyle="1" w:styleId="CommentTextChar">
    <w:name w:val="Comment Text Char"/>
    <w:basedOn w:val="DefaultParagraphFont"/>
    <w:link w:val="CommentText"/>
    <w:uiPriority w:val="99"/>
    <w:rsid w:val="00C6462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64628"/>
    <w:rPr>
      <w:b/>
      <w:bCs/>
    </w:rPr>
  </w:style>
  <w:style w:type="character" w:customStyle="1" w:styleId="CommentSubjectChar">
    <w:name w:val="Comment Subject Char"/>
    <w:basedOn w:val="CommentTextChar"/>
    <w:link w:val="CommentSubject"/>
    <w:uiPriority w:val="99"/>
    <w:semiHidden/>
    <w:rsid w:val="00C64628"/>
    <w:rPr>
      <w:rFonts w:ascii="Arial" w:hAnsi="Arial"/>
      <w:b/>
      <w:bCs/>
      <w:sz w:val="20"/>
      <w:szCs w:val="20"/>
    </w:rPr>
  </w:style>
  <w:style w:type="paragraph" w:styleId="BalloonText">
    <w:name w:val="Balloon Text"/>
    <w:basedOn w:val="Normal"/>
    <w:link w:val="BalloonTextChar"/>
    <w:uiPriority w:val="99"/>
    <w:semiHidden/>
    <w:unhideWhenUsed/>
    <w:rsid w:val="00C64628"/>
    <w:rPr>
      <w:rFonts w:ascii="Segoe UI" w:hAnsi="Segoe UI" w:cs="Segoe UI"/>
      <w:szCs w:val="18"/>
    </w:rPr>
  </w:style>
  <w:style w:type="character" w:customStyle="1" w:styleId="BalloonTextChar">
    <w:name w:val="Balloon Text Char"/>
    <w:basedOn w:val="DefaultParagraphFont"/>
    <w:link w:val="BalloonText"/>
    <w:uiPriority w:val="99"/>
    <w:semiHidden/>
    <w:rsid w:val="00C64628"/>
    <w:rPr>
      <w:rFonts w:ascii="Segoe UI" w:hAnsi="Segoe UI" w:cs="Segoe UI"/>
      <w:sz w:val="18"/>
      <w:szCs w:val="18"/>
    </w:rPr>
  </w:style>
  <w:style w:type="paragraph" w:customStyle="1" w:styleId="HeadingTableDividerRIBA">
    <w:name w:val="Heading Table Divider_RIBA"/>
    <w:basedOn w:val="NormalRIBA"/>
    <w:qFormat/>
    <w:rsid w:val="007D6BA5"/>
    <w:pPr>
      <w:spacing w:after="480"/>
    </w:pPr>
  </w:style>
  <w:style w:type="paragraph" w:customStyle="1" w:styleId="TableDividerRIBA">
    <w:name w:val="Table Divider_RIBA"/>
    <w:basedOn w:val="NormalRIBA"/>
    <w:qFormat/>
    <w:rsid w:val="007D6BA5"/>
    <w:pPr>
      <w:spacing w:after="120"/>
    </w:pPr>
  </w:style>
  <w:style w:type="character" w:styleId="PlaceholderText">
    <w:name w:val="Placeholder Text"/>
    <w:basedOn w:val="DefaultParagraphFont"/>
    <w:uiPriority w:val="99"/>
    <w:semiHidden/>
    <w:rsid w:val="00D47C73"/>
    <w:rPr>
      <w:color w:val="808080"/>
    </w:rPr>
  </w:style>
  <w:style w:type="paragraph" w:customStyle="1" w:styleId="LookFeelTextRIBA">
    <w:name w:val="Look &amp; Feel Text_RIBA"/>
    <w:basedOn w:val="TableTextRIBA"/>
    <w:qFormat/>
    <w:rsid w:val="00106B6A"/>
    <w:rPr>
      <w:sz w:val="22"/>
    </w:rPr>
  </w:style>
  <w:style w:type="paragraph" w:customStyle="1" w:styleId="SpaceRIBA">
    <w:name w:val="Space_RIBA"/>
    <w:basedOn w:val="NormalRIBA"/>
    <w:qFormat/>
    <w:rsid w:val="00194AD0"/>
    <w:pPr>
      <w:spacing w:line="280" w:lineRule="exact"/>
    </w:pPr>
    <w:rPr>
      <w:sz w:val="20"/>
    </w:rPr>
  </w:style>
  <w:style w:type="paragraph" w:styleId="BodyText">
    <w:name w:val="Body Text"/>
    <w:basedOn w:val="Normal"/>
    <w:link w:val="BodyTextChar"/>
    <w:uiPriority w:val="1"/>
    <w:qFormat/>
    <w:rsid w:val="00194AD0"/>
    <w:pPr>
      <w:widowControl w:val="0"/>
      <w:ind w:left="305"/>
    </w:pPr>
    <w:rPr>
      <w:rFonts w:ascii="Calibri" w:eastAsia="Calibri" w:hAnsi="Calibri"/>
      <w:sz w:val="22"/>
      <w:lang w:val="en-US"/>
    </w:rPr>
  </w:style>
  <w:style w:type="character" w:customStyle="1" w:styleId="BodyTextChar">
    <w:name w:val="Body Text Char"/>
    <w:basedOn w:val="DefaultParagraphFont"/>
    <w:link w:val="BodyText"/>
    <w:uiPriority w:val="1"/>
    <w:rsid w:val="00194AD0"/>
    <w:rPr>
      <w:rFonts w:ascii="Calibri" w:eastAsia="Calibri" w:hAnsi="Calibri"/>
      <w:lang w:val="en-US"/>
    </w:rPr>
  </w:style>
  <w:style w:type="paragraph" w:customStyle="1" w:styleId="TBHeadingRIBA">
    <w:name w:val="TB_Heading_RIBA"/>
    <w:basedOn w:val="NormalRIBA"/>
    <w:qFormat/>
    <w:rsid w:val="00403B94"/>
    <w:rPr>
      <w:b/>
    </w:rPr>
  </w:style>
  <w:style w:type="paragraph" w:customStyle="1" w:styleId="TBRowHeadingRIBA">
    <w:name w:val="TB_Row Heading_RIBA"/>
    <w:basedOn w:val="NormalRIBA"/>
    <w:qFormat/>
    <w:rsid w:val="0032409D"/>
    <w:rPr>
      <w:b/>
    </w:rPr>
  </w:style>
  <w:style w:type="paragraph" w:customStyle="1" w:styleId="HeaderRightRIBA0">
    <w:name w:val="Header (Right)_RIBA"/>
    <w:basedOn w:val="Normal"/>
    <w:rsid w:val="00C01256"/>
    <w:pPr>
      <w:jc w:val="right"/>
    </w:pPr>
    <w:rPr>
      <w:b/>
      <w:sz w:val="14"/>
    </w:rPr>
  </w:style>
  <w:style w:type="paragraph" w:customStyle="1" w:styleId="TableParagraph">
    <w:name w:val="Table Paragraph"/>
    <w:basedOn w:val="Normal"/>
    <w:uiPriority w:val="1"/>
    <w:qFormat/>
    <w:rsid w:val="008741DD"/>
    <w:pPr>
      <w:widowControl w:val="0"/>
    </w:pPr>
    <w:rPr>
      <w:rFonts w:asciiTheme="minorHAnsi" w:hAnsiTheme="minorHAnsi"/>
      <w:sz w:val="22"/>
      <w:lang w:val="en-US"/>
    </w:rPr>
  </w:style>
  <w:style w:type="paragraph" w:customStyle="1" w:styleId="TBTextRIBA">
    <w:name w:val="TB_Text_RIBA"/>
    <w:basedOn w:val="NormalRIBA"/>
    <w:qFormat/>
    <w:rsid w:val="0032409D"/>
    <w:rPr>
      <w:color w:val="000000" w:themeColor="text1"/>
      <w:sz w:val="16"/>
    </w:rPr>
  </w:style>
  <w:style w:type="paragraph" w:customStyle="1" w:styleId="FPCompanyNameRIBA">
    <w:name w:val="FP_Company Name_RIBA"/>
    <w:basedOn w:val="NormalRIBA"/>
    <w:qFormat/>
    <w:rsid w:val="00D45089"/>
    <w:rPr>
      <w:sz w:val="28"/>
    </w:rPr>
  </w:style>
  <w:style w:type="paragraph" w:customStyle="1" w:styleId="FPTitleRIBA">
    <w:name w:val="FP_Title_RIBA"/>
    <w:basedOn w:val="NormalRIBA"/>
    <w:qFormat/>
    <w:rsid w:val="00E815C5"/>
    <w:pPr>
      <w:spacing w:line="760" w:lineRule="exact"/>
    </w:pPr>
    <w:rPr>
      <w:b/>
      <w:sz w:val="72"/>
    </w:rPr>
  </w:style>
  <w:style w:type="paragraph" w:customStyle="1" w:styleId="FPHeadingRIBA">
    <w:name w:val="FP_Heading_RIBA"/>
    <w:basedOn w:val="NormalRIBA"/>
    <w:qFormat/>
    <w:rsid w:val="00506057"/>
    <w:pPr>
      <w:spacing w:line="600" w:lineRule="exact"/>
    </w:pPr>
    <w:rPr>
      <w:rFonts w:ascii="Bariol Regular" w:hAnsi="Bariol Regular"/>
      <w:sz w:val="56"/>
    </w:rPr>
  </w:style>
  <w:style w:type="paragraph" w:styleId="Revision">
    <w:name w:val="Revision"/>
    <w:hidden/>
    <w:uiPriority w:val="99"/>
    <w:semiHidden/>
    <w:rsid w:val="00D41FE4"/>
    <w:pPr>
      <w:spacing w:after="0" w:line="240" w:lineRule="auto"/>
    </w:pPr>
    <w:rPr>
      <w:rFonts w:ascii="Arial" w:hAnsi="Arial"/>
      <w:sz w:val="18"/>
    </w:rPr>
  </w:style>
  <w:style w:type="paragraph" w:customStyle="1" w:styleId="ProjectNameRIBA">
    <w:name w:val="Project Name_RIBA"/>
    <w:basedOn w:val="SectionHeadingRIBA"/>
    <w:qFormat/>
    <w:rsid w:val="004727E2"/>
  </w:style>
  <w:style w:type="paragraph" w:customStyle="1" w:styleId="ProjectNumberRiba">
    <w:name w:val="Project Number_Riba"/>
    <w:basedOn w:val="TableTextRIBA"/>
    <w:qFormat/>
    <w:rsid w:val="004727E2"/>
  </w:style>
  <w:style w:type="paragraph" w:customStyle="1" w:styleId="PracticeNameRiba">
    <w:name w:val="Practice Name_Riba"/>
    <w:basedOn w:val="TableTextRIBA"/>
    <w:qFormat/>
    <w:rsid w:val="004727E2"/>
  </w:style>
  <w:style w:type="paragraph" w:customStyle="1" w:styleId="NoSpaceRIBA">
    <w:name w:val="No_Space_RIBA"/>
    <w:basedOn w:val="NormalRIBA"/>
    <w:qFormat/>
    <w:rsid w:val="00A45D74"/>
    <w:pPr>
      <w:spacing w:line="20" w:lineRule="exact"/>
    </w:pPr>
    <w:rPr>
      <w:sz w:val="2"/>
    </w:rPr>
  </w:style>
  <w:style w:type="paragraph" w:customStyle="1" w:styleId="RevisionDateRIBA">
    <w:name w:val="Revision Date_RIBA"/>
    <w:basedOn w:val="TableTextRIBA"/>
    <w:qFormat/>
    <w:rsid w:val="00916938"/>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docEvents>
    <wne:eventDocNew/>
  </wne:docEvents>
  <wne:mcds>
    <wne:mcd wne:macroName="RIBA_MONE.MODRIBAMONE.RISKLEVEL" wne:name="RIBA_MONE.modRIBAMONE.RiskLeve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hyperlink" Target="mailto:practice@riba.org" TargetMode="Externa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eader" Target="header2.xml"/></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moneA_BriefKeyReq"/>
        <w:style w:val="TB_Row Heading_RIBA"/>
        <w:category>
          <w:name w:val="General"/>
          <w:gallery w:val="autoTxt"/>
        </w:category>
        <w:behaviors>
          <w:behavior w:val="content"/>
        </w:behaviors>
        <w:guid w:val="{A5CBD858-7B8D-4266-AABD-A07F4A5039C3}"/>
      </w:docPartPr>
      <w:docPartBody>
        <w:tbl>
          <w:tblPr>
            <w:tblW w:w="15104" w:type="dxa"/>
            <w:tblBorders>
              <w:top w:val="single" w:sz="6" w:space="0" w:color="auto"/>
              <w:insideH w:val="single" w:sz="36" w:space="0" w:color="FFFFFF" w:themeColor="background1"/>
            </w:tblBorders>
            <w:tblLayout w:type="fixed"/>
            <w:tblCellMar>
              <w:top w:w="113" w:type="dxa"/>
              <w:left w:w="193" w:type="dxa"/>
              <w:bottom w:w="113" w:type="dxa"/>
            </w:tblCellMar>
            <w:tblLook w:val="04A0" w:firstRow="1" w:lastRow="0" w:firstColumn="1" w:lastColumn="0" w:noHBand="0" w:noVBand="1"/>
          </w:tblPr>
          <w:tblGrid>
            <w:gridCol w:w="2868"/>
            <w:gridCol w:w="1323"/>
            <w:gridCol w:w="3495"/>
            <w:gridCol w:w="3219"/>
            <w:gridCol w:w="425"/>
            <w:gridCol w:w="444"/>
            <w:gridCol w:w="417"/>
            <w:gridCol w:w="425"/>
            <w:gridCol w:w="2488"/>
          </w:tblGrid>
          <w:tr w:rsidR="00D31840" w:rsidRPr="00776917" w:rsidTr="00D31840">
            <w:trPr>
              <w:trHeight w:val="188"/>
            </w:trPr>
            <w:tc>
              <w:tcPr>
                <w:tcW w:w="2868" w:type="dxa"/>
                <w:shd w:val="clear" w:color="auto" w:fill="D1D9D7"/>
              </w:tcPr>
              <w:p w:rsidR="00D31840" w:rsidRDefault="00D31840" w:rsidP="00D31840">
                <w:pPr>
                  <w:pStyle w:val="TBRowHeadingRIBA"/>
                </w:pPr>
                <w:r>
                  <w:t>Services</w:t>
                </w:r>
              </w:p>
            </w:tc>
            <w:tc>
              <w:tcPr>
                <w:tcW w:w="1323" w:type="dxa"/>
                <w:tcBorders>
                  <w:top w:val="single" w:sz="36" w:space="0" w:color="FFFFFF" w:themeColor="background1"/>
                  <w:bottom w:val="single" w:sz="36" w:space="0" w:color="FFFFFF" w:themeColor="background1"/>
                  <w:right w:val="single" w:sz="24" w:space="0" w:color="FFFFFF" w:themeColor="background1"/>
                </w:tcBorders>
                <w:shd w:val="clear" w:color="auto" w:fill="E6EAE9"/>
              </w:tcPr>
              <w:p w:rsidR="00D31840" w:rsidRPr="00776917" w:rsidRDefault="00D31840" w:rsidP="00D31840">
                <w:pPr>
                  <w:pStyle w:val="NormalRIBA"/>
                  <w:tabs>
                    <w:tab w:val="left" w:pos="1671"/>
                  </w:tabs>
                </w:pPr>
              </w:p>
            </w:tc>
            <w:tc>
              <w:tcPr>
                <w:tcW w:w="349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rsidR="00D31840" w:rsidRPr="00776917" w:rsidRDefault="00D31840" w:rsidP="00D31840">
                <w:pPr>
                  <w:pStyle w:val="NormalRIBA"/>
                  <w:tabs>
                    <w:tab w:val="left" w:pos="1671"/>
                  </w:tabs>
                </w:pPr>
              </w:p>
            </w:tc>
            <w:tc>
              <w:tcPr>
                <w:tcW w:w="3219"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Pr>
              <w:p w:rsidR="00D31840" w:rsidRPr="00776917" w:rsidRDefault="00D31840" w:rsidP="00D31840">
                <w:pPr>
                  <w:pStyle w:val="NormalRIBA"/>
                  <w:tabs>
                    <w:tab w:val="left" w:pos="1671"/>
                  </w:tabs>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rsidR="00D31840" w:rsidRPr="00776917" w:rsidRDefault="00D31840" w:rsidP="00D31840">
                <w:pPr>
                  <w:pStyle w:val="NormalRIBA"/>
                  <w:tabs>
                    <w:tab w:val="left" w:pos="1671"/>
                  </w:tabs>
                  <w:jc w:val="center"/>
                </w:pPr>
              </w:p>
            </w:tc>
            <w:tc>
              <w:tcPr>
                <w:tcW w:w="444"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rsidR="00D31840" w:rsidRPr="00776917" w:rsidRDefault="00D31840" w:rsidP="00D31840">
                <w:pPr>
                  <w:pStyle w:val="NormalRIBA"/>
                  <w:tabs>
                    <w:tab w:val="left" w:pos="1671"/>
                  </w:tabs>
                  <w:jc w:val="center"/>
                </w:pPr>
              </w:p>
            </w:tc>
            <w:tc>
              <w:tcPr>
                <w:tcW w:w="417"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rsidR="00D31840" w:rsidRPr="00776917" w:rsidRDefault="00D31840" w:rsidP="00D31840">
                <w:pPr>
                  <w:pStyle w:val="NormalRIBA"/>
                  <w:tabs>
                    <w:tab w:val="left" w:pos="1671"/>
                  </w:tabs>
                  <w:jc w:val="center"/>
                </w:pPr>
              </w:p>
            </w:tc>
            <w:tc>
              <w:tcPr>
                <w:tcW w:w="425" w:type="dxa"/>
                <w:tcBorders>
                  <w:top w:val="single" w:sz="36" w:space="0" w:color="FFFFFF" w:themeColor="background1"/>
                  <w:left w:val="single" w:sz="24" w:space="0" w:color="FFFFFF" w:themeColor="background1"/>
                  <w:bottom w:val="single" w:sz="36" w:space="0" w:color="FFFFFF" w:themeColor="background1"/>
                  <w:right w:val="single" w:sz="24" w:space="0" w:color="FFFFFF" w:themeColor="background1"/>
                </w:tcBorders>
                <w:shd w:val="clear" w:color="auto" w:fill="E6EAE9"/>
                <w:tcMar>
                  <w:left w:w="108" w:type="dxa"/>
                </w:tcMar>
              </w:tcPr>
              <w:p w:rsidR="00D31840" w:rsidRPr="00776917" w:rsidRDefault="00D31840" w:rsidP="00D31840">
                <w:pPr>
                  <w:pStyle w:val="NormalRIBA"/>
                  <w:tabs>
                    <w:tab w:val="left" w:pos="1671"/>
                  </w:tabs>
                  <w:jc w:val="center"/>
                </w:pPr>
              </w:p>
            </w:tc>
            <w:tc>
              <w:tcPr>
                <w:tcW w:w="2488" w:type="dxa"/>
                <w:tcBorders>
                  <w:top w:val="single" w:sz="36" w:space="0" w:color="FFFFFF" w:themeColor="background1"/>
                  <w:left w:val="single" w:sz="24" w:space="0" w:color="FFFFFF" w:themeColor="background1"/>
                  <w:bottom w:val="single" w:sz="36" w:space="0" w:color="FFFFFF" w:themeColor="background1"/>
                </w:tcBorders>
                <w:shd w:val="clear" w:color="auto" w:fill="E6EAE9"/>
              </w:tcPr>
              <w:p w:rsidR="00D31840" w:rsidRPr="00776917" w:rsidRDefault="00D31840" w:rsidP="00D31840">
                <w:pPr>
                  <w:pStyle w:val="NormalRIBA"/>
                  <w:tabs>
                    <w:tab w:val="left" w:pos="1671"/>
                  </w:tabs>
                </w:pPr>
              </w:p>
            </w:tc>
          </w:tr>
        </w:tbl>
        <w:p w:rsidR="00D31840" w:rsidRDefault="00D31840"/>
      </w:docPartBody>
    </w:docPart>
    <w:docPart>
      <w:docPartPr>
        <w:name w:val="moneA_Stakeholder"/>
        <w:style w:val="Table Text_RIBA"/>
        <w:category>
          <w:name w:val="General"/>
          <w:gallery w:val="autoTxt"/>
        </w:category>
        <w:behaviors>
          <w:behavior w:val="content"/>
        </w:behaviors>
        <w:guid w:val="{FED9E4FF-B438-4B87-87E7-88A49F25C710}"/>
      </w:docPartPr>
      <w:docPartBody>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3715"/>
            <w:gridCol w:w="4110"/>
          </w:tblGrid>
          <w:tr w:rsidR="00620B7E" w:rsidTr="00D31840">
            <w:trPr>
              <w:trHeight w:val="17"/>
            </w:trPr>
            <w:tc>
              <w:tcPr>
                <w:tcW w:w="2381" w:type="dxa"/>
                <w:tcBorders>
                  <w:top w:val="single" w:sz="6" w:space="0" w:color="auto"/>
                  <w:bottom w:val="single" w:sz="36" w:space="0" w:color="FFFFFF" w:themeColor="background1"/>
                </w:tcBorders>
                <w:shd w:val="clear" w:color="auto" w:fill="D0D8DE"/>
              </w:tcPr>
              <w:p w:rsidR="00620B7E" w:rsidRDefault="00620B7E" w:rsidP="00575BAB">
                <w:pPr>
                  <w:pStyle w:val="TableTextRIBA"/>
                </w:pPr>
                <w:r>
                  <w:t>Name</w:t>
                </w:r>
              </w:p>
            </w:tc>
            <w:tc>
              <w:tcPr>
                <w:tcW w:w="7825" w:type="dxa"/>
                <w:gridSpan w:val="2"/>
                <w:tcBorders>
                  <w:top w:val="single" w:sz="6" w:space="0" w:color="auto"/>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Name"/>
                      </w:textInput>
                    </w:ffData>
                  </w:fldChar>
                </w:r>
                <w:r>
                  <w:instrText xml:space="preserve"> FORMTEXT </w:instrText>
                </w:r>
                <w:r>
                  <w:fldChar w:fldCharType="separate"/>
                </w:r>
                <w:r>
                  <w:rPr>
                    <w:noProof/>
                  </w:rPr>
                  <w:t>Name</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fldChar w:fldCharType="begin">
                    <w:ffData>
                      <w:name w:val="Dropdown2"/>
                      <w:enabled/>
                      <w:calcOnExit w:val="0"/>
                      <w:ddList>
                        <w:listEntry w:val="Role"/>
                        <w:listEntry w:val="Statutory consultee"/>
                        <w:listEntry w:val="End user"/>
                        <w:listEntry w:val="Adjoining owner"/>
                        <w:listEntry w:val="Local resident"/>
                        <w:listEntry w:val="Other local stakeholder"/>
                      </w:ddList>
                    </w:ffData>
                  </w:fldChar>
                </w:r>
                <w:r>
                  <w:instrText xml:space="preserve"> </w:instrText>
                </w:r>
                <w:bookmarkStart w:id="0" w:name="Dropdown2"/>
                <w:r>
                  <w:instrText xml:space="preserve">FORMDROPDOWN </w:instrText>
                </w:r>
                <w:r w:rsidR="007120AB">
                  <w:fldChar w:fldCharType="separate"/>
                </w:r>
                <w:r>
                  <w:fldChar w:fldCharType="end"/>
                </w:r>
                <w:bookmarkEnd w:id="0"/>
              </w:p>
            </w:tc>
            <w:tc>
              <w:tcPr>
                <w:tcW w:w="7825" w:type="dxa"/>
                <w:gridSpan w:val="2"/>
                <w:tcBorders>
                  <w:top w:val="single" w:sz="36" w:space="0" w:color="FFFFFF" w:themeColor="background1"/>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Role"/>
                      </w:textInput>
                    </w:ffData>
                  </w:fldChar>
                </w:r>
                <w:r>
                  <w:instrText xml:space="preserve"> FORMTEXT </w:instrText>
                </w:r>
                <w:r>
                  <w:fldChar w:fldCharType="separate"/>
                </w:r>
                <w:r>
                  <w:rPr>
                    <w:noProof/>
                  </w:rPr>
                  <w:t>Role</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Address</w:t>
                </w:r>
              </w:p>
            </w:tc>
            <w:tc>
              <w:tcPr>
                <w:tcW w:w="7825" w:type="dxa"/>
                <w:gridSpan w:val="2"/>
                <w:tcBorders>
                  <w:top w:val="single" w:sz="36" w:space="0" w:color="FFFFFF" w:themeColor="background1"/>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Address"/>
                      </w:textInput>
                    </w:ffData>
                  </w:fldChar>
                </w:r>
                <w:r>
                  <w:instrText xml:space="preserve"> FORMTEXT </w:instrText>
                </w:r>
                <w:r>
                  <w:fldChar w:fldCharType="separate"/>
                </w:r>
                <w:r>
                  <w:rPr>
                    <w:noProof/>
                  </w:rPr>
                  <w:t>Address</w:t>
                </w:r>
                <w:r>
                  <w:fldChar w:fldCharType="end"/>
                </w:r>
              </w:p>
            </w:tc>
          </w:tr>
          <w:tr w:rsidR="00620B7E" w:rsidTr="00D31840">
            <w:trPr>
              <w:trHeight w:val="24"/>
            </w:trPr>
            <w:tc>
              <w:tcPr>
                <w:tcW w:w="2381" w:type="dxa"/>
                <w:tcBorders>
                  <w:top w:val="single" w:sz="36" w:space="0" w:color="FFFFFF" w:themeColor="background1"/>
                  <w:bottom w:val="nil"/>
                </w:tcBorders>
                <w:shd w:val="clear" w:color="auto" w:fill="D0D8DE"/>
              </w:tcPr>
              <w:p w:rsidR="00620B7E" w:rsidRDefault="00620B7E" w:rsidP="00575BAB">
                <w:pPr>
                  <w:pStyle w:val="TableTextRIBA"/>
                </w:pPr>
                <w:r>
                  <w:t>Contact</w:t>
                </w:r>
              </w:p>
            </w:tc>
            <w:tc>
              <w:tcPr>
                <w:tcW w:w="3715" w:type="dxa"/>
                <w:tcBorders>
                  <w:top w:val="single" w:sz="36" w:space="0" w:color="FFFFFF" w:themeColor="background1"/>
                  <w:bottom w:val="nil"/>
                  <w:right w:val="single" w:sz="24"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Email"/>
                      </w:textInput>
                    </w:ffData>
                  </w:fldChar>
                </w:r>
                <w:r>
                  <w:instrText xml:space="preserve"> FORMTEXT </w:instrText>
                </w:r>
                <w:r>
                  <w:fldChar w:fldCharType="separate"/>
                </w:r>
                <w:r>
                  <w:rPr>
                    <w:noProof/>
                  </w:rPr>
                  <w:t>Email</w:t>
                </w:r>
                <w:r>
                  <w:fldChar w:fldCharType="end"/>
                </w:r>
              </w:p>
            </w:tc>
            <w:tc>
              <w:tcPr>
                <w:tcW w:w="4110" w:type="dxa"/>
                <w:tcBorders>
                  <w:top w:val="single" w:sz="36" w:space="0" w:color="FFFFFF" w:themeColor="background1"/>
                  <w:left w:val="single" w:sz="24" w:space="0" w:color="FFFFFF" w:themeColor="background1"/>
                  <w:bottom w:val="nil"/>
                </w:tcBorders>
                <w:shd w:val="clear" w:color="auto" w:fill="EAEEF2"/>
              </w:tcPr>
              <w:p w:rsidR="00620B7E" w:rsidRDefault="00620B7E" w:rsidP="00575BAB">
                <w:pPr>
                  <w:pStyle w:val="TableTextRIBA"/>
                </w:pPr>
                <w:r>
                  <w:fldChar w:fldCharType="begin">
                    <w:ffData>
                      <w:name w:val=""/>
                      <w:enabled/>
                      <w:calcOnExit w:val="0"/>
                      <w:textInput>
                        <w:default w:val="Telephone"/>
                      </w:textInput>
                    </w:ffData>
                  </w:fldChar>
                </w:r>
                <w:r>
                  <w:instrText xml:space="preserve"> FORMTEXT </w:instrText>
                </w:r>
                <w:r>
                  <w:fldChar w:fldCharType="separate"/>
                </w:r>
                <w:r>
                  <w:rPr>
                    <w:noProof/>
                  </w:rPr>
                  <w:t>Telephone</w:t>
                </w:r>
                <w:r>
                  <w:fldChar w:fldCharType="end"/>
                </w:r>
              </w:p>
            </w:tc>
          </w:tr>
        </w:tbl>
        <w:p w:rsidR="00620B7E" w:rsidRDefault="00620B7E" w:rsidP="00F775C0">
          <w:pPr>
            <w:pStyle w:val="TableDividerRIBA"/>
          </w:pPr>
        </w:p>
        <w:p w:rsidR="001F1176" w:rsidRDefault="001F1176"/>
      </w:docPartBody>
    </w:docPart>
    <w:docPart>
      <w:docPartPr>
        <w:name w:val="moneA_PlanningPolicy"/>
        <w:style w:val="Normal_RIBA"/>
        <w:category>
          <w:name w:val="General"/>
          <w:gallery w:val="autoTxt"/>
        </w:category>
        <w:behaviors>
          <w:behavior w:val="content"/>
        </w:behaviors>
        <w:guid w:val="{064D9047-CC35-48D3-87E5-B7CDC3BEFFF2}"/>
      </w:docPartPr>
      <w:docPartBody>
        <w:p w:rsidR="00620B7E" w:rsidRDefault="00620B7E" w:rsidP="00F775C0">
          <w:pPr>
            <w:pStyle w:val="Normal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7825"/>
          </w:tblGrid>
          <w:tr w:rsidR="00620B7E" w:rsidTr="00D31840">
            <w:trPr>
              <w:trHeight w:val="17"/>
            </w:trPr>
            <w:tc>
              <w:tcPr>
                <w:tcW w:w="2381" w:type="dxa"/>
                <w:tcBorders>
                  <w:top w:val="single" w:sz="6" w:space="0" w:color="auto"/>
                  <w:bottom w:val="single" w:sz="36" w:space="0" w:color="FFFFFF" w:themeColor="background1"/>
                </w:tcBorders>
                <w:shd w:val="clear" w:color="auto" w:fill="D0D8DE"/>
              </w:tcPr>
              <w:p w:rsidR="00620B7E" w:rsidRDefault="00620B7E" w:rsidP="00575BAB">
                <w:pPr>
                  <w:pStyle w:val="TableTextRIBA"/>
                </w:pPr>
                <w:r>
                  <w:t>Policy</w:t>
                </w:r>
              </w:p>
            </w:tc>
            <w:tc>
              <w:tcPr>
                <w:tcW w:w="7825" w:type="dxa"/>
                <w:tcBorders>
                  <w:top w:val="single" w:sz="6" w:space="0" w:color="auto"/>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Policy name"/>
                      </w:textInput>
                    </w:ffData>
                  </w:fldChar>
                </w:r>
                <w:r>
                  <w:instrText xml:space="preserve"> FORMTEXT </w:instrText>
                </w:r>
                <w:r>
                  <w:fldChar w:fldCharType="separate"/>
                </w:r>
                <w:r>
                  <w:rPr>
                    <w:noProof/>
                  </w:rPr>
                  <w:t>Policy name</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Relevance to Project</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Relevance"/>
                      </w:textInput>
                    </w:ffData>
                  </w:fldChar>
                </w:r>
                <w:r>
                  <w:instrText xml:space="preserve"> FORMTEXT </w:instrText>
                </w:r>
                <w:r>
                  <w:fldChar w:fldCharType="separate"/>
                </w:r>
                <w:r>
                  <w:rPr>
                    <w:noProof/>
                  </w:rPr>
                  <w:t>Relevance</w:t>
                </w:r>
                <w:r>
                  <w:fldChar w:fldCharType="end"/>
                </w:r>
              </w:p>
            </w:tc>
          </w:tr>
        </w:tbl>
        <w:p w:rsidR="001F1176" w:rsidRDefault="001F1176"/>
      </w:docPartBody>
    </w:docPart>
    <w:docPart>
      <w:docPartPr>
        <w:name w:val="moneA_PlanningPrecedents"/>
        <w:style w:val="Normal_RIBA"/>
        <w:category>
          <w:name w:val="General"/>
          <w:gallery w:val="autoTxt"/>
        </w:category>
        <w:behaviors>
          <w:behavior w:val="content"/>
        </w:behaviors>
        <w:guid w:val="{653A72EB-19C9-4C85-90FB-399341C37C22}"/>
      </w:docPartPr>
      <w:docPartBody>
        <w:p w:rsidR="00620B7E" w:rsidRDefault="00620B7E" w:rsidP="00F775C0">
          <w:pPr>
            <w:pStyle w:val="NormalRIBA"/>
          </w:pPr>
        </w:p>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93" w:type="dxa"/>
              <w:bottom w:w="113" w:type="dxa"/>
              <w:right w:w="113" w:type="dxa"/>
            </w:tblCellMar>
            <w:tblLook w:val="04A0" w:firstRow="1" w:lastRow="0" w:firstColumn="1" w:lastColumn="0" w:noHBand="0" w:noVBand="1"/>
          </w:tblPr>
          <w:tblGrid>
            <w:gridCol w:w="2381"/>
            <w:gridCol w:w="7825"/>
          </w:tblGrid>
          <w:tr w:rsidR="00620B7E" w:rsidTr="00D31840">
            <w:trPr>
              <w:trHeight w:val="17"/>
            </w:trPr>
            <w:tc>
              <w:tcPr>
                <w:tcW w:w="2381" w:type="dxa"/>
                <w:tcBorders>
                  <w:top w:val="single" w:sz="6" w:space="0" w:color="auto"/>
                  <w:bottom w:val="single" w:sz="36" w:space="0" w:color="FFFFFF" w:themeColor="background1"/>
                </w:tcBorders>
                <w:shd w:val="clear" w:color="auto" w:fill="D0D8DE"/>
              </w:tcPr>
              <w:p w:rsidR="00620B7E" w:rsidRDefault="00620B7E" w:rsidP="00575BAB">
                <w:pPr>
                  <w:pStyle w:val="TableTextRIBA"/>
                </w:pPr>
                <w:r>
                  <w:t>Case Number</w:t>
                </w:r>
              </w:p>
            </w:tc>
            <w:tc>
              <w:tcPr>
                <w:tcW w:w="7825" w:type="dxa"/>
                <w:tcBorders>
                  <w:top w:val="single" w:sz="6" w:space="0" w:color="auto"/>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Case number"/>
                      </w:textInput>
                    </w:ffData>
                  </w:fldChar>
                </w:r>
                <w:r>
                  <w:instrText xml:space="preserve"> FORMTEXT </w:instrText>
                </w:r>
                <w:r>
                  <w:fldChar w:fldCharType="separate"/>
                </w:r>
                <w:r>
                  <w:rPr>
                    <w:noProof/>
                  </w:rPr>
                  <w:t>Case number</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Address</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Address"/>
                      </w:textInput>
                    </w:ffData>
                  </w:fldChar>
                </w:r>
                <w:r>
                  <w:instrText xml:space="preserve"> FORMTEXT </w:instrText>
                </w:r>
                <w:r>
                  <w:fldChar w:fldCharType="separate"/>
                </w:r>
                <w:r>
                  <w:rPr>
                    <w:noProof/>
                  </w:rPr>
                  <w:t>Address</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Comment</w:t>
                </w:r>
              </w:p>
            </w:tc>
            <w:tc>
              <w:tcPr>
                <w:tcW w:w="7825" w:type="dxa"/>
                <w:tcBorders>
                  <w:top w:val="single" w:sz="36" w:space="0" w:color="FFFFFF" w:themeColor="background1"/>
                  <w:bottom w:val="single" w:sz="36" w:space="0" w:color="FFFFFF" w:themeColor="background1"/>
                </w:tcBorders>
                <w:shd w:val="clear" w:color="auto" w:fill="EAEEF2"/>
                <w:tcMar>
                  <w:left w:w="340" w:type="dxa"/>
                </w:tcMar>
              </w:tcPr>
              <w:p w:rsidR="00620B7E" w:rsidRDefault="00620B7E" w:rsidP="00575BAB">
                <w:pPr>
                  <w:pStyle w:val="TableTextRIBA"/>
                </w:pPr>
                <w:r>
                  <w:fldChar w:fldCharType="begin">
                    <w:ffData>
                      <w:name w:val=""/>
                      <w:enabled/>
                      <w:calcOnExit w:val="0"/>
                      <w:textInput>
                        <w:default w:val="Comment"/>
                      </w:textInput>
                    </w:ffData>
                  </w:fldChar>
                </w:r>
                <w:r>
                  <w:instrText xml:space="preserve"> FORMTEXT </w:instrText>
                </w:r>
                <w:r>
                  <w:fldChar w:fldCharType="separate"/>
                </w:r>
                <w:r>
                  <w:rPr>
                    <w:noProof/>
                  </w:rPr>
                  <w:t>Comment</w:t>
                </w:r>
                <w:r>
                  <w:fldChar w:fldCharType="end"/>
                </w:r>
              </w:p>
            </w:tc>
          </w:tr>
        </w:tbl>
        <w:p w:rsidR="001F1176" w:rsidRDefault="001F1176"/>
      </w:docPartBody>
    </w:docPart>
    <w:docPart>
      <w:docPartPr>
        <w:name w:val="moneA_Objective"/>
        <w:style w:val="Table Text_RIBA"/>
        <w:category>
          <w:name w:val="General"/>
          <w:gallery w:val="autoTxt"/>
        </w:category>
        <w:behaviors>
          <w:behavior w:val="content"/>
        </w:behaviors>
        <w:guid w:val="{BF1DCA72-9BD3-4A9C-A1CB-14C1BB26B4B0}"/>
      </w:docPartPr>
      <w:docPartBody>
        <w:tbl>
          <w:tblPr>
            <w:tblStyle w:val="TableGrid"/>
            <w:tblW w:w="1020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193" w:type="dxa"/>
              <w:right w:w="0" w:type="dxa"/>
            </w:tblCellMar>
            <w:tblLook w:val="04A0" w:firstRow="1" w:lastRow="0" w:firstColumn="1" w:lastColumn="0" w:noHBand="0" w:noVBand="1"/>
          </w:tblPr>
          <w:tblGrid>
            <w:gridCol w:w="2381"/>
            <w:gridCol w:w="7825"/>
          </w:tblGrid>
          <w:tr w:rsidR="00620B7E" w:rsidTr="00D31840">
            <w:trPr>
              <w:trHeight w:val="20"/>
            </w:trPr>
            <w:tc>
              <w:tcPr>
                <w:tcW w:w="2381" w:type="dxa"/>
                <w:tcBorders>
                  <w:top w:val="single" w:sz="6" w:space="0" w:color="auto"/>
                  <w:bottom w:val="nil"/>
                </w:tcBorders>
                <w:shd w:val="clear" w:color="auto" w:fill="D0D8DE"/>
              </w:tcPr>
              <w:p w:rsidR="00620B7E" w:rsidRDefault="00620B7E" w:rsidP="00575BAB">
                <w:pPr>
                  <w:pStyle w:val="TableTextRIBA"/>
                </w:pPr>
                <w:r>
                  <w:t>Objective</w:t>
                </w:r>
              </w:p>
            </w:tc>
            <w:tc>
              <w:tcPr>
                <w:tcW w:w="7825" w:type="dxa"/>
                <w:vMerge w:val="restart"/>
                <w:tcBorders>
                  <w:top w:val="single" w:sz="6" w:space="0" w:color="auto"/>
                </w:tcBorders>
                <w:shd w:val="clear" w:color="auto" w:fill="EAEEF2"/>
                <w:tcMar>
                  <w:top w:w="113" w:type="dxa"/>
                  <w:left w:w="340" w:type="dxa"/>
                  <w:bottom w:w="113" w:type="dxa"/>
                  <w:right w:w="113" w:type="dxa"/>
                </w:tcMar>
              </w:tcPr>
              <w:p w:rsidR="00620B7E" w:rsidRDefault="00620B7E" w:rsidP="00575BAB">
                <w:pPr>
                  <w:pStyle w:val="TableTextRIBA"/>
                </w:pPr>
                <w:r>
                  <w:fldChar w:fldCharType="begin">
                    <w:ffData>
                      <w:name w:val=""/>
                      <w:enabled/>
                      <w:calcOnExit w:val="0"/>
                      <w:textInput>
                        <w:default w:val="What do you want to achieve?"/>
                      </w:textInput>
                    </w:ffData>
                  </w:fldChar>
                </w:r>
                <w:r>
                  <w:instrText xml:space="preserve"> FORMTEXT </w:instrText>
                </w:r>
                <w:r>
                  <w:fldChar w:fldCharType="separate"/>
                </w:r>
                <w:r>
                  <w:rPr>
                    <w:noProof/>
                  </w:rPr>
                  <w:t>What do you want to achieve?</w:t>
                </w:r>
                <w:r>
                  <w:fldChar w:fldCharType="end"/>
                </w:r>
              </w:p>
            </w:tc>
          </w:tr>
          <w:tr w:rsidR="00620B7E" w:rsidTr="00D31840">
            <w:trPr>
              <w:trHeight w:val="20"/>
            </w:trPr>
            <w:tc>
              <w:tcPr>
                <w:tcW w:w="2381" w:type="dxa"/>
                <w:tcBorders>
                  <w:top w:val="nil"/>
                  <w:bottom w:val="single" w:sz="36" w:space="0" w:color="FFFFFF" w:themeColor="background1"/>
                </w:tcBorders>
                <w:shd w:val="clear" w:color="auto" w:fill="auto"/>
              </w:tcPr>
              <w:p w:rsidR="00620B7E" w:rsidRDefault="00620B7E" w:rsidP="00575BAB">
                <w:pPr>
                  <w:pStyle w:val="TableTextRIBA"/>
                </w:pPr>
              </w:p>
            </w:tc>
            <w:tc>
              <w:tcPr>
                <w:tcW w:w="7825" w:type="dxa"/>
                <w:vMerge/>
                <w:tcBorders>
                  <w:bottom w:val="single" w:sz="36" w:space="0" w:color="FFFFFF" w:themeColor="background1"/>
                </w:tcBorders>
                <w:shd w:val="clear" w:color="auto" w:fill="EAEEF2"/>
                <w:tcMar>
                  <w:top w:w="113" w:type="dxa"/>
                  <w:left w:w="340" w:type="dxa"/>
                  <w:bottom w:w="113" w:type="dxa"/>
                  <w:right w:w="113" w:type="dxa"/>
                </w:tcMar>
              </w:tcPr>
              <w:p w:rsidR="00620B7E" w:rsidRDefault="00620B7E" w:rsidP="00575BAB">
                <w:pPr>
                  <w:pStyle w:val="TableTextRIBA"/>
                </w:pP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Benefit</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rsidR="00620B7E" w:rsidRDefault="00620B7E" w:rsidP="00575BAB">
                <w:pPr>
                  <w:pStyle w:val="TableTextRIBA"/>
                </w:pPr>
                <w:r>
                  <w:fldChar w:fldCharType="begin">
                    <w:ffData>
                      <w:name w:val=""/>
                      <w:enabled/>
                      <w:calcOnExit w:val="0"/>
                      <w:textInput>
                        <w:default w:val="Why do you want to achieve it?"/>
                      </w:textInput>
                    </w:ffData>
                  </w:fldChar>
                </w:r>
                <w:r>
                  <w:instrText xml:space="preserve"> FORMTEXT </w:instrText>
                </w:r>
                <w:r>
                  <w:fldChar w:fldCharType="separate"/>
                </w:r>
                <w:r>
                  <w:rPr>
                    <w:noProof/>
                  </w:rPr>
                  <w:t>Why do you want to achieve it?</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Risk</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rsidR="00620B7E" w:rsidRDefault="00620B7E" w:rsidP="00575BAB">
                <w:pPr>
                  <w:pStyle w:val="TableTextRIBA"/>
                </w:pPr>
                <w:r>
                  <w:fldChar w:fldCharType="begin">
                    <w:ffData>
                      <w:name w:val=""/>
                      <w:enabled/>
                      <w:calcOnExit w:val="0"/>
                      <w:textInput>
                        <w:default w:val="What could go wrong?"/>
                      </w:textInput>
                    </w:ffData>
                  </w:fldChar>
                </w:r>
                <w:r>
                  <w:instrText xml:space="preserve"> FORMTEXT </w:instrText>
                </w:r>
                <w:r>
                  <w:fldChar w:fldCharType="separate"/>
                </w:r>
                <w:r>
                  <w:rPr>
                    <w:noProof/>
                  </w:rPr>
                  <w:t>What could go wrong?</w:t>
                </w:r>
                <w:r>
                  <w:fldChar w:fldCharType="end"/>
                </w:r>
              </w:p>
            </w:tc>
          </w:tr>
          <w:tr w:rsidR="00620B7E" w:rsidTr="00D31840">
            <w:trPr>
              <w:trHeight w:val="24"/>
            </w:trPr>
            <w:tc>
              <w:tcPr>
                <w:tcW w:w="2381" w:type="dxa"/>
                <w:tcBorders>
                  <w:top w:val="single" w:sz="36" w:space="0" w:color="FFFFFF" w:themeColor="background1"/>
                  <w:bottom w:val="single" w:sz="36" w:space="0" w:color="FFFFFF" w:themeColor="background1"/>
                </w:tcBorders>
                <w:shd w:val="clear" w:color="auto" w:fill="D0D8DE"/>
              </w:tcPr>
              <w:p w:rsidR="00620B7E" w:rsidRDefault="00620B7E" w:rsidP="00575BAB">
                <w:pPr>
                  <w:pStyle w:val="TableTextRIBA"/>
                </w:pPr>
                <w:r>
                  <w:t>Risk Level</w:t>
                </w:r>
              </w:p>
            </w:tc>
            <w:tc>
              <w:tcPr>
                <w:tcW w:w="7825" w:type="dxa"/>
                <w:tcBorders>
                  <w:top w:val="single" w:sz="36" w:space="0" w:color="FFFFFF" w:themeColor="background1"/>
                  <w:bottom w:val="single" w:sz="36" w:space="0" w:color="FFFFFF" w:themeColor="background1"/>
                </w:tcBorders>
                <w:shd w:val="clear" w:color="auto" w:fill="EAEEF2"/>
                <w:tcMar>
                  <w:top w:w="113" w:type="dxa"/>
                  <w:left w:w="340" w:type="dxa"/>
                  <w:bottom w:w="113" w:type="dxa"/>
                  <w:right w:w="113" w:type="dxa"/>
                </w:tcMar>
              </w:tcPr>
              <w:p w:rsidR="00620B7E" w:rsidRPr="00BE348D" w:rsidRDefault="00620B7E" w:rsidP="00575BAB">
                <w:pPr>
                  <w:pStyle w:val="TableTextRIBA"/>
                  <w:rPr>
                    <w:b/>
                    <w:caps/>
                  </w:rPr>
                </w:pPr>
                <w:r w:rsidRPr="00BE348D">
                  <w:rPr>
                    <w:b/>
                    <w:caps/>
                    <w:color w:val="00B050"/>
                  </w:rPr>
                  <w:fldChar w:fldCharType="begin">
                    <w:ffData>
                      <w:name w:val="moneB_RiskLevel1a"/>
                      <w:enabled/>
                      <w:calcOnExit w:val="0"/>
                      <w:entryMacro w:val="RiskLevel"/>
                      <w:textInput>
                        <w:default w:val="Low"/>
                      </w:textInput>
                    </w:ffData>
                  </w:fldChar>
                </w:r>
                <w:r w:rsidRPr="00BE348D">
                  <w:rPr>
                    <w:b/>
                    <w:caps/>
                    <w:color w:val="00B050"/>
                  </w:rPr>
                  <w:instrText xml:space="preserve"> FORMTEXT </w:instrText>
                </w:r>
                <w:r w:rsidRPr="00BE348D">
                  <w:rPr>
                    <w:b/>
                    <w:caps/>
                    <w:color w:val="00B050"/>
                  </w:rPr>
                </w:r>
                <w:r w:rsidRPr="00BE348D">
                  <w:rPr>
                    <w:b/>
                    <w:caps/>
                    <w:color w:val="00B050"/>
                  </w:rPr>
                  <w:fldChar w:fldCharType="separate"/>
                </w:r>
                <w:r>
                  <w:rPr>
                    <w:b/>
                    <w:caps/>
                    <w:noProof/>
                    <w:color w:val="00B050"/>
                  </w:rPr>
                  <w:t>Low</w:t>
                </w:r>
                <w:r w:rsidRPr="00BE348D">
                  <w:rPr>
                    <w:b/>
                    <w:caps/>
                    <w:color w:val="00B050"/>
                  </w:rPr>
                  <w:fldChar w:fldCharType="end"/>
                </w:r>
                <w:r w:rsidRPr="00BE348D">
                  <w:rPr>
                    <w:b/>
                    <w:caps/>
                  </w:rPr>
                  <w:t xml:space="preserve">   </w:t>
                </w:r>
                <w:r w:rsidRPr="00BE348D">
                  <w:rPr>
                    <w:b/>
                    <w:caps/>
                    <w:color w:val="FFD966" w:themeColor="accent4" w:themeTint="99"/>
                  </w:rPr>
                  <w:fldChar w:fldCharType="begin">
                    <w:ffData>
                      <w:name w:val=""/>
                      <w:enabled/>
                      <w:calcOnExit w:val="0"/>
                      <w:entryMacro w:val="RiskLevel"/>
                      <w:textInput>
                        <w:default w:val="Medium"/>
                      </w:textInput>
                    </w:ffData>
                  </w:fldChar>
                </w:r>
                <w:r w:rsidRPr="00BE348D">
                  <w:rPr>
                    <w:b/>
                    <w:caps/>
                    <w:color w:val="FFD966" w:themeColor="accent4" w:themeTint="99"/>
                  </w:rPr>
                  <w:instrText xml:space="preserve"> FORMTEXT </w:instrText>
                </w:r>
                <w:r w:rsidRPr="00BE348D">
                  <w:rPr>
                    <w:b/>
                    <w:caps/>
                    <w:color w:val="FFD966" w:themeColor="accent4" w:themeTint="99"/>
                  </w:rPr>
                </w:r>
                <w:r w:rsidRPr="00BE348D">
                  <w:rPr>
                    <w:b/>
                    <w:caps/>
                    <w:color w:val="FFD966" w:themeColor="accent4" w:themeTint="99"/>
                  </w:rPr>
                  <w:fldChar w:fldCharType="separate"/>
                </w:r>
                <w:r>
                  <w:rPr>
                    <w:b/>
                    <w:caps/>
                    <w:noProof/>
                    <w:color w:val="FFD966" w:themeColor="accent4" w:themeTint="99"/>
                  </w:rPr>
                  <w:t>Medium</w:t>
                </w:r>
                <w:r w:rsidRPr="00BE348D">
                  <w:rPr>
                    <w:b/>
                    <w:caps/>
                    <w:color w:val="FFD966" w:themeColor="accent4" w:themeTint="99"/>
                  </w:rPr>
                  <w:fldChar w:fldCharType="end"/>
                </w:r>
                <w:r w:rsidRPr="00BE348D">
                  <w:rPr>
                    <w:b/>
                    <w:caps/>
                  </w:rPr>
                  <w:t xml:space="preserve">   </w:t>
                </w:r>
                <w:r w:rsidRPr="00BE348D">
                  <w:rPr>
                    <w:b/>
                    <w:caps/>
                    <w:color w:val="FF0000"/>
                  </w:rPr>
                  <w:fldChar w:fldCharType="begin">
                    <w:ffData>
                      <w:name w:val="moneB_RiskLevel1c"/>
                      <w:enabled/>
                      <w:calcOnExit w:val="0"/>
                      <w:entryMacro w:val="RiskLevel"/>
                      <w:textInput>
                        <w:default w:val="High"/>
                      </w:textInput>
                    </w:ffData>
                  </w:fldChar>
                </w:r>
                <w:r w:rsidRPr="00BE348D">
                  <w:rPr>
                    <w:b/>
                    <w:caps/>
                    <w:color w:val="FF0000"/>
                  </w:rPr>
                  <w:instrText xml:space="preserve"> FORMTEXT </w:instrText>
                </w:r>
                <w:r w:rsidRPr="00BE348D">
                  <w:rPr>
                    <w:b/>
                    <w:caps/>
                    <w:color w:val="FF0000"/>
                  </w:rPr>
                </w:r>
                <w:r w:rsidRPr="00BE348D">
                  <w:rPr>
                    <w:b/>
                    <w:caps/>
                    <w:color w:val="FF0000"/>
                  </w:rPr>
                  <w:fldChar w:fldCharType="separate"/>
                </w:r>
                <w:r>
                  <w:rPr>
                    <w:b/>
                    <w:caps/>
                    <w:noProof/>
                    <w:color w:val="FF0000"/>
                  </w:rPr>
                  <w:t>High</w:t>
                </w:r>
                <w:r w:rsidRPr="00BE348D">
                  <w:rPr>
                    <w:b/>
                    <w:caps/>
                    <w:color w:val="FF0000"/>
                  </w:rPr>
                  <w:fldChar w:fldCharType="end"/>
                </w:r>
              </w:p>
            </w:tc>
          </w:tr>
        </w:tbl>
        <w:p w:rsidR="00620B7E" w:rsidRDefault="00620B7E" w:rsidP="00F775C0">
          <w:pPr>
            <w:pStyle w:val="TableDividerRIBA"/>
          </w:pPr>
        </w:p>
        <w:p w:rsidR="001F1176" w:rsidRDefault="001F117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AFF" w:usb1="C000E47F" w:usb2="00000029" w:usb3="00000000" w:csb0="000001FF" w:csb1="00000000"/>
  </w:font>
  <w:font w:name="Bariol Regular">
    <w:altName w:val="Franklin Gothic Medium Cond"/>
    <w:charset w:val="00"/>
    <w:family w:val="auto"/>
    <w:pitch w:val="variable"/>
    <w:sig w:usb0="8000002F" w:usb1="4000004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4DC"/>
    <w:rsid w:val="000753E4"/>
    <w:rsid w:val="000B1DA2"/>
    <w:rsid w:val="000F6CED"/>
    <w:rsid w:val="00146400"/>
    <w:rsid w:val="00146E2E"/>
    <w:rsid w:val="00193BAD"/>
    <w:rsid w:val="001F1176"/>
    <w:rsid w:val="002206AB"/>
    <w:rsid w:val="00231DC1"/>
    <w:rsid w:val="002476C3"/>
    <w:rsid w:val="00295CCE"/>
    <w:rsid w:val="002D553C"/>
    <w:rsid w:val="002D604F"/>
    <w:rsid w:val="002F7AAB"/>
    <w:rsid w:val="00301775"/>
    <w:rsid w:val="003254DC"/>
    <w:rsid w:val="004052A1"/>
    <w:rsid w:val="004B5A19"/>
    <w:rsid w:val="004C062A"/>
    <w:rsid w:val="004F525F"/>
    <w:rsid w:val="005513FC"/>
    <w:rsid w:val="00575BAB"/>
    <w:rsid w:val="005A6C04"/>
    <w:rsid w:val="005F6556"/>
    <w:rsid w:val="006117B7"/>
    <w:rsid w:val="00620B7E"/>
    <w:rsid w:val="00633592"/>
    <w:rsid w:val="00654C3F"/>
    <w:rsid w:val="00656125"/>
    <w:rsid w:val="0067113F"/>
    <w:rsid w:val="00685368"/>
    <w:rsid w:val="00693513"/>
    <w:rsid w:val="00705FCB"/>
    <w:rsid w:val="007120AB"/>
    <w:rsid w:val="00751650"/>
    <w:rsid w:val="007803EF"/>
    <w:rsid w:val="00781BC3"/>
    <w:rsid w:val="00793CC2"/>
    <w:rsid w:val="007A7E21"/>
    <w:rsid w:val="00833487"/>
    <w:rsid w:val="00860489"/>
    <w:rsid w:val="0087369B"/>
    <w:rsid w:val="00876FD1"/>
    <w:rsid w:val="008A3AD6"/>
    <w:rsid w:val="008E4E96"/>
    <w:rsid w:val="008F1FB3"/>
    <w:rsid w:val="00954752"/>
    <w:rsid w:val="00973301"/>
    <w:rsid w:val="00986366"/>
    <w:rsid w:val="009C5DEA"/>
    <w:rsid w:val="009E16D5"/>
    <w:rsid w:val="00A26702"/>
    <w:rsid w:val="00B008FA"/>
    <w:rsid w:val="00B010D8"/>
    <w:rsid w:val="00B25AF3"/>
    <w:rsid w:val="00B27FF1"/>
    <w:rsid w:val="00B37B07"/>
    <w:rsid w:val="00C62F73"/>
    <w:rsid w:val="00CB1967"/>
    <w:rsid w:val="00D151D1"/>
    <w:rsid w:val="00D31840"/>
    <w:rsid w:val="00D739C7"/>
    <w:rsid w:val="00D87ADE"/>
    <w:rsid w:val="00DA4B4A"/>
    <w:rsid w:val="00DE60EC"/>
    <w:rsid w:val="00DF2FC7"/>
    <w:rsid w:val="00E07D39"/>
    <w:rsid w:val="00E865DB"/>
    <w:rsid w:val="00EA5BAA"/>
    <w:rsid w:val="00EC5747"/>
    <w:rsid w:val="00EE7900"/>
    <w:rsid w:val="00F14444"/>
    <w:rsid w:val="00F775C0"/>
    <w:rsid w:val="00F84781"/>
    <w:rsid w:val="00FB4544"/>
    <w:rsid w:val="00FE5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4DC"/>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0B7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RIBA">
    <w:name w:val="Table Text_RIBA"/>
    <w:basedOn w:val="Normal"/>
    <w:qFormat/>
    <w:rsid w:val="00620B7E"/>
    <w:pPr>
      <w:spacing w:after="0" w:line="240" w:lineRule="auto"/>
    </w:pPr>
    <w:rPr>
      <w:rFonts w:ascii="Arial" w:eastAsiaTheme="minorHAnsi" w:hAnsi="Arial" w:cstheme="minorBidi"/>
      <w:sz w:val="18"/>
      <w:szCs w:val="22"/>
      <w:lang w:eastAsia="en-US"/>
    </w:rPr>
  </w:style>
  <w:style w:type="paragraph" w:customStyle="1" w:styleId="TableDividerRIBA">
    <w:name w:val="Table Divider_RIBA"/>
    <w:basedOn w:val="NormalRIBA"/>
    <w:qFormat/>
    <w:rsid w:val="00620B7E"/>
    <w:pPr>
      <w:spacing w:after="120"/>
    </w:pPr>
  </w:style>
  <w:style w:type="paragraph" w:customStyle="1" w:styleId="NormalRIBA">
    <w:name w:val="Normal_RIBA"/>
    <w:basedOn w:val="Normal"/>
    <w:qFormat/>
    <w:rsid w:val="00620B7E"/>
    <w:pPr>
      <w:spacing w:after="0" w:line="240" w:lineRule="auto"/>
    </w:pPr>
    <w:rPr>
      <w:rFonts w:ascii="Arial" w:eastAsiaTheme="minorHAnsi" w:hAnsi="Arial" w:cstheme="minorBidi"/>
      <w:sz w:val="18"/>
      <w:szCs w:val="22"/>
      <w:lang w:eastAsia="en-US"/>
    </w:rPr>
  </w:style>
  <w:style w:type="paragraph" w:customStyle="1" w:styleId="TBRowHeadingRIBA">
    <w:name w:val="TB_Row Heading_RIBA"/>
    <w:basedOn w:val="NormalRIBA"/>
    <w:qFormat/>
    <w:rsid w:val="00D31840"/>
    <w:rPr>
      <w: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RIBA">
      <a:dk1>
        <a:sysClr val="windowText" lastClr="000000"/>
      </a:dk1>
      <a:lt1>
        <a:sysClr val="window" lastClr="FFFFFF"/>
      </a:lt1>
      <a:dk2>
        <a:srgbClr val="44546A"/>
      </a:dk2>
      <a:lt2>
        <a:srgbClr val="E7E6E6"/>
      </a:lt2>
      <a:accent1>
        <a:srgbClr val="00B050"/>
      </a:accent1>
      <a:accent2>
        <a:srgbClr val="FFA500"/>
      </a:accent2>
      <a:accent3>
        <a:srgbClr val="FF0000"/>
      </a:accent3>
      <a:accent4>
        <a:srgbClr val="E6EAE9"/>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14.xml><?xml version="1.0" encoding="utf-8"?>
<customUI xmlns="http://schemas.microsoft.com/office/2009/07/customui">
  <ribbon startFromScratch="false">
    <tabs>
      <tab id="tabRIBAMONEBriefTrack" insertAfterMso="TabHome" label="Briefing Template and Tracker" tag="tabRIBAMONEBriefTrack">
        <group id="grpCoverPage" label="Change">
          <button id="cmdTBUpdateCoverPage" imageMso="CoverPageInsertGallery" size="large" label="Cover Page" onAction="modRIBAMONE.UpdateCoverPage"/>
        </group>
        <group id="grpInsert" label="Insert">
          <menu id="mnuProjectStakeholder" label="Project Stakeholder" imageMso="IndexMarkEntry" size="large" itemSize="normal">
            <button id="cmdProjectStakeholder" label="Insert" onAction="modRIBAMONE.ProjectStakeholder"/>
            <button id="cmdDelProjectStakeholder" label="Delete" onAction="modRIBAMONE.RemoveProjectStakeholder"/>
          </menu>
          <separator id="grpItemSeparator1"/>
          <menu id="mnuPlanningPolicy" label="Planning Policy" imageMso="IndexMarkEntry" size="large" itemSize="normal">
            <button id="cmdPlanningPolicy" label="Insert" onAction="modRIBAMONE.PlanningPolicy"/>
            <button id="cmdDelPlanningPolicy" label="Delete" onAction="modRIBAMONE.RemovePlanningPolicy"/>
          </menu>
          <menu id="mnuPlanningPrecedents" label="Planning Precedents" imageMso="IndexMarkEntry" size="large" itemSize="normal">
            <button id="cmdPlanningPrecedents" label="Insert" onAction="modRIBAMONE.PlanningPrecedents"/>
            <button id="cmdDelPlanningPrecedents" label="Delete" onAction="modRIBAMONE.RemovePlanningPrecedents"/>
          </menu>
          <separator id="grpItemSeparator2"/>
          <menu id="mnuKeyObjective" label="Key Objective" imageMso="IndexMarkEntry" size="large" itemSize="normal">
            <button id="cmdKeyObjective" label="Insert" onAction="modRIBAMONE.KeyObjective"/>
            <button id="cmdDelKeyObjective" label="Delete" onAction="modRIBAMONE.RemoveKeyObjective"/>
          </menu>
        </group>
        <group id="grpUpdate" label="Update Tables">
          <button id="cmdTBUpdateKeyObjReq" imageMso="TableInsert" size="large" label="Key Objectives" onAction="modRIBAMONE.TBUpdateKeyObjReq"/>
          <separator id="grpUpdateSeparator1"/>
          <button id="cmdTBUpdateBriefTracker" imageMso="TableInsert" size="large" label="Brief Tracker" onAction="modRIBAMONE.TBUpdateBriefTracker"/>
        </group>
        <group id="grpHelp" label=" ">
          <button id="cmdAbout" onAction="modRIBAMONE.About" size="large" imageMso="Info" label="About"/>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C928E-D769-4C25-B07D-E6671CB5B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230518 Riba Form v1.0.5a.dotm</Template>
  <TotalTime>2</TotalTime>
  <Pages>24</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clements</dc:creator>
  <cp:lastModifiedBy>John Clements</cp:lastModifiedBy>
  <cp:revision>3</cp:revision>
  <cp:lastPrinted>2018-03-05T16:35:00Z</cp:lastPrinted>
  <dcterms:created xsi:type="dcterms:W3CDTF">2018-05-24T09:00:00Z</dcterms:created>
  <dcterms:modified xsi:type="dcterms:W3CDTF">2018-05-24T09:01:00Z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oneP_DocType">
    <vt:lpwstr>Briefing Template and Tracker</vt:lpwstr>
  </property>
  <property fmtid="{D5CDD505-2E9C-101B-9397-08002B2CF9AE}" pid="3" name="moneP_DocVer">
    <vt:lpwstr>v1.0.0</vt:lpwstr>
  </property>
  <property fmtid="{D5CDD505-2E9C-101B-9397-08002B2CF9AE}" pid="4" name="moneP_DocAuthor">
    <vt:lpwstr>Meta One Limited</vt:lpwstr>
  </property>
  <property fmtid="{D5CDD505-2E9C-101B-9397-08002B2CF9AE}" pid="5" name="moneP_PracticeName">
    <vt:lpwstr> </vt:lpwstr>
  </property>
  <property fmtid="{D5CDD505-2E9C-101B-9397-08002B2CF9AE}" pid="6" name="moneP_ProjectTitle">
    <vt:lpwstr> </vt:lpwstr>
  </property>
  <property fmtid="{D5CDD505-2E9C-101B-9397-08002B2CF9AE}" pid="7" name="moneP_Image">
    <vt:lpwstr> </vt:lpwstr>
  </property>
  <property fmtid="{D5CDD505-2E9C-101B-9397-08002B2CF9AE}" pid="8" name="moneP_PracticeType">
    <vt:lpwstr>Name</vt:lpwstr>
  </property>
  <property fmtid="{D5CDD505-2E9C-101B-9397-08002B2CF9AE}" pid="9" name="moneP_TrackerUpdated">
    <vt:lpwstr>False</vt:lpwstr>
  </property>
</Properties>
</file>